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F12C0" w14:textId="236B34F1" w:rsidR="001C1A5A" w:rsidRPr="004E11E5" w:rsidRDefault="004E11E5" w:rsidP="004E11E5">
      <w:pPr>
        <w:ind w:left="-1440"/>
        <w:rPr>
          <w:b/>
          <w:bCs/>
          <w:color w:val="006400"/>
          <w:sz w:val="40"/>
        </w:rPr>
      </w:pPr>
      <w:r>
        <w:rPr>
          <w:rStyle w:val="Heading1ASSP"/>
        </w:rPr>
        <w:t>Leadership Planning Inventory Worksheet</w:t>
      </w:r>
    </w:p>
    <w:tbl>
      <w:tblPr>
        <w:tblpPr w:leftFromText="180" w:rightFromText="180" w:vertAnchor="text" w:horzAnchor="margin" w:tblpX="-1440" w:tblpY="611"/>
        <w:tblW w:w="17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430"/>
        <w:gridCol w:w="1440"/>
        <w:gridCol w:w="1260"/>
        <w:gridCol w:w="1170"/>
        <w:gridCol w:w="1080"/>
        <w:gridCol w:w="1080"/>
        <w:gridCol w:w="1226"/>
        <w:gridCol w:w="124"/>
        <w:gridCol w:w="146"/>
        <w:gridCol w:w="990"/>
        <w:gridCol w:w="900"/>
        <w:gridCol w:w="900"/>
        <w:gridCol w:w="815"/>
        <w:gridCol w:w="3751"/>
      </w:tblGrid>
      <w:tr w:rsidR="00235A78" w:rsidRPr="00793873" w14:paraId="3ABAB012" w14:textId="3BB4DA11" w:rsidTr="00235A78">
        <w:trPr>
          <w:trHeight w:val="441"/>
        </w:trPr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CC7A14" w14:textId="77777777" w:rsidR="00235A78" w:rsidRPr="004E11E5" w:rsidRDefault="00235A78" w:rsidP="004E11E5">
            <w:pPr>
              <w:ind w:left="-108" w:right="-108" w:firstLine="108"/>
              <w:jc w:val="center"/>
              <w:rPr>
                <w:rFonts w:cs="Arial"/>
                <w:b/>
                <w:sz w:val="28"/>
                <w:szCs w:val="28"/>
              </w:rPr>
            </w:pPr>
            <w:r w:rsidRPr="004E11E5">
              <w:rPr>
                <w:rFonts w:cs="Arial"/>
                <w:sz w:val="28"/>
                <w:szCs w:val="28"/>
              </w:rPr>
              <w:tab/>
            </w:r>
            <w:r w:rsidRPr="004E11E5">
              <w:rPr>
                <w:rFonts w:cs="Arial"/>
                <w:sz w:val="28"/>
                <w:szCs w:val="28"/>
              </w:rPr>
              <w:tab/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744494" w14:textId="77777777" w:rsidR="00235A78" w:rsidRPr="004E11E5" w:rsidRDefault="00235A78" w:rsidP="004E11E5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7380" w:type="dxa"/>
            <w:gridSpan w:val="7"/>
            <w:tcBorders>
              <w:bottom w:val="single" w:sz="4" w:space="0" w:color="auto"/>
            </w:tcBorders>
            <w:shd w:val="clear" w:color="auto" w:fill="006536"/>
          </w:tcPr>
          <w:p w14:paraId="491EFFB4" w14:textId="77777777" w:rsidR="00235A78" w:rsidRDefault="00235A78" w:rsidP="004E11E5">
            <w:pPr>
              <w:ind w:left="-108" w:right="-108"/>
              <w:jc w:val="center"/>
              <w:rPr>
                <w:rFonts w:cs="Arial"/>
                <w:b/>
                <w:color w:val="FFFFFF" w:themeColor="background1"/>
                <w:sz w:val="28"/>
                <w:szCs w:val="28"/>
              </w:rPr>
            </w:pPr>
          </w:p>
          <w:p w14:paraId="06534441" w14:textId="54B89AFF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28"/>
                <w:szCs w:val="28"/>
              </w:rPr>
            </w:pPr>
            <w:r w:rsidRPr="004E11E5">
              <w:rPr>
                <w:rFonts w:cs="Arial"/>
                <w:b/>
                <w:color w:val="FFFFFF" w:themeColor="background1"/>
                <w:sz w:val="28"/>
                <w:szCs w:val="28"/>
              </w:rPr>
              <w:t>CRITERIA</w:t>
            </w:r>
          </w:p>
        </w:tc>
        <w:tc>
          <w:tcPr>
            <w:tcW w:w="3751" w:type="dxa"/>
            <w:gridSpan w:val="5"/>
            <w:tcBorders>
              <w:bottom w:val="single" w:sz="4" w:space="0" w:color="auto"/>
            </w:tcBorders>
            <w:shd w:val="clear" w:color="auto" w:fill="006536"/>
          </w:tcPr>
          <w:p w14:paraId="1E86F6E7" w14:textId="2542B58A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28"/>
                <w:szCs w:val="28"/>
              </w:rPr>
            </w:pPr>
            <w:r w:rsidRPr="004E11E5">
              <w:rPr>
                <w:rFonts w:cs="Arial"/>
                <w:b/>
                <w:sz w:val="28"/>
                <w:szCs w:val="28"/>
              </w:rPr>
              <w:t xml:space="preserve">                                        </w:t>
            </w:r>
            <w:r>
              <w:rPr>
                <w:rFonts w:cs="Arial"/>
                <w:b/>
                <w:sz w:val="28"/>
                <w:szCs w:val="28"/>
              </w:rPr>
              <w:t xml:space="preserve">                               </w:t>
            </w:r>
            <w:r w:rsidRPr="004E11E5">
              <w:rPr>
                <w:rFonts w:cs="Arial"/>
                <w:b/>
                <w:color w:val="FFFFFF"/>
                <w:sz w:val="28"/>
                <w:szCs w:val="28"/>
              </w:rPr>
              <w:t>SKILL SETS</w:t>
            </w:r>
          </w:p>
        </w:tc>
        <w:tc>
          <w:tcPr>
            <w:tcW w:w="3751" w:type="dxa"/>
            <w:tcBorders>
              <w:bottom w:val="single" w:sz="4" w:space="0" w:color="auto"/>
            </w:tcBorders>
            <w:shd w:val="clear" w:color="auto" w:fill="006536"/>
          </w:tcPr>
          <w:p w14:paraId="6810171B" w14:textId="77777777" w:rsidR="00235A78" w:rsidRDefault="00235A78" w:rsidP="004E11E5">
            <w:pPr>
              <w:ind w:left="-108" w:right="-108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241E9BD7" w14:textId="6D62E135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28"/>
                <w:szCs w:val="28"/>
              </w:rPr>
            </w:pPr>
            <w:r w:rsidRPr="00235A78">
              <w:rPr>
                <w:rFonts w:cs="Arial"/>
                <w:b/>
                <w:color w:val="FFFFFF" w:themeColor="background1"/>
                <w:sz w:val="28"/>
                <w:szCs w:val="28"/>
              </w:rPr>
              <w:t>NOTES</w:t>
            </w:r>
          </w:p>
        </w:tc>
      </w:tr>
      <w:tr w:rsidR="00235A78" w:rsidRPr="004E11E5" w14:paraId="5FC4E09B" w14:textId="454D3C88" w:rsidTr="00235A78">
        <w:trPr>
          <w:trHeight w:val="938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016633" w14:textId="77777777" w:rsidR="00235A78" w:rsidRPr="004E11E5" w:rsidRDefault="00235A78" w:rsidP="004E11E5">
            <w:pPr>
              <w:ind w:left="-108" w:right="-108" w:firstLine="108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BA8D30" w14:textId="629220A5" w:rsidR="00235A78" w:rsidRPr="004E11E5" w:rsidRDefault="00235A78" w:rsidP="004E11E5">
            <w:pPr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Name</w:t>
            </w:r>
          </w:p>
          <w:p w14:paraId="3EC76266" w14:textId="77777777" w:rsidR="00235A78" w:rsidRPr="004E11E5" w:rsidRDefault="00235A78" w:rsidP="004E11E5">
            <w:pPr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(list current leadership first)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216B58E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</w:p>
          <w:p w14:paraId="3C3FBB8A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</w:p>
          <w:p w14:paraId="740A6464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Term</w:t>
            </w:r>
          </w:p>
          <w:p w14:paraId="4DBA3734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(Current term ends or term interested in)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BE4AEDD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</w:p>
          <w:p w14:paraId="0F15407C" w14:textId="77777777" w:rsidR="00235A78" w:rsidRPr="004E11E5" w:rsidRDefault="00235A78" w:rsidP="004E11E5">
            <w:pPr>
              <w:ind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Status</w:t>
            </w:r>
          </w:p>
          <w:p w14:paraId="3D57939D" w14:textId="33369280" w:rsidR="00235A78" w:rsidRPr="004E11E5" w:rsidRDefault="00235A78" w:rsidP="004E11E5">
            <w:pPr>
              <w:ind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(</w:t>
            </w:r>
            <w:r w:rsidRPr="004E11E5">
              <w:rPr>
                <w:rFonts w:cs="Arial"/>
                <w:b/>
                <w:sz w:val="17"/>
                <w:szCs w:val="17"/>
              </w:rPr>
              <w:t>Current</w:t>
            </w:r>
          </w:p>
          <w:p w14:paraId="63C6BB36" w14:textId="31AF8D1A" w:rsidR="00235A78" w:rsidRPr="004E11E5" w:rsidRDefault="00235A78" w:rsidP="004E11E5">
            <w:pPr>
              <w:ind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Near Term</w:t>
            </w:r>
          </w:p>
          <w:p w14:paraId="5A08E3E7" w14:textId="0EAD8E3E" w:rsidR="00235A78" w:rsidRPr="004E11E5" w:rsidRDefault="00235A78" w:rsidP="004E11E5">
            <w:pPr>
              <w:ind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Long Term</w:t>
            </w:r>
            <w:r w:rsidRPr="004E11E5">
              <w:rPr>
                <w:rFonts w:cs="Arial"/>
                <w:b/>
                <w:sz w:val="17"/>
                <w:szCs w:val="17"/>
              </w:rPr>
              <w:t>)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1BF43B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Passionate about ASSP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7530B6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An advocate of Safety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DA6F37" w14:textId="77777777" w:rsidR="00235A78" w:rsidRPr="004E11E5" w:rsidRDefault="00235A78" w:rsidP="004E11E5">
            <w:pPr>
              <w:jc w:val="center"/>
              <w:rPr>
                <w:rFonts w:cs="Arial"/>
                <w:b/>
                <w:sz w:val="17"/>
                <w:szCs w:val="17"/>
              </w:rPr>
            </w:pPr>
          </w:p>
          <w:p w14:paraId="25E95431" w14:textId="30CADD02" w:rsidR="00235A78" w:rsidRPr="004E11E5" w:rsidRDefault="00235A78" w:rsidP="004E11E5">
            <w:pPr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Influencer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FB305" w14:textId="77777777" w:rsidR="00235A78" w:rsidRPr="004E11E5" w:rsidRDefault="00235A78" w:rsidP="004E11E5">
            <w:pPr>
              <w:jc w:val="center"/>
              <w:rPr>
                <w:rFonts w:cs="Arial"/>
                <w:b/>
                <w:sz w:val="17"/>
                <w:szCs w:val="17"/>
              </w:rPr>
            </w:pPr>
          </w:p>
          <w:p w14:paraId="23938AC7" w14:textId="03A9FD07" w:rsidR="00235A78" w:rsidRPr="004E11E5" w:rsidRDefault="00235A78" w:rsidP="004E11E5">
            <w:pPr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 xml:space="preserve">Represents the diversity of </w:t>
            </w:r>
            <w:r w:rsidRPr="004E11E5">
              <w:rPr>
                <w:rFonts w:cs="Arial"/>
                <w:b/>
                <w:sz w:val="17"/>
                <w:szCs w:val="17"/>
              </w:rPr>
              <w:t>our members</w:t>
            </w:r>
          </w:p>
          <w:p w14:paraId="6E3FC477" w14:textId="77777777" w:rsidR="00235A78" w:rsidRPr="004E11E5" w:rsidRDefault="00235A78" w:rsidP="004E11E5">
            <w:pPr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F6107B6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719BF8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Visionary/</w:t>
            </w:r>
          </w:p>
          <w:p w14:paraId="6979648A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Strategic Thinker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12EE1A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Connector/</w:t>
            </w:r>
            <w:r w:rsidRPr="004E11E5">
              <w:rPr>
                <w:rFonts w:cs="Arial"/>
                <w:b/>
                <w:sz w:val="17"/>
                <w:szCs w:val="17"/>
              </w:rPr>
              <w:br/>
              <w:t>Networker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4551D4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Planner/ Organizer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131EB" w14:textId="77777777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 w:rsidRPr="004E11E5">
              <w:rPr>
                <w:rFonts w:cs="Arial"/>
                <w:b/>
                <w:sz w:val="17"/>
                <w:szCs w:val="17"/>
              </w:rPr>
              <w:t>Driver / Doer</w:t>
            </w:r>
          </w:p>
        </w:tc>
        <w:tc>
          <w:tcPr>
            <w:tcW w:w="3751" w:type="dxa"/>
            <w:tcBorders>
              <w:bottom w:val="single" w:sz="4" w:space="0" w:color="auto"/>
            </w:tcBorders>
            <w:vAlign w:val="center"/>
          </w:tcPr>
          <w:p w14:paraId="3F17F470" w14:textId="075E0378" w:rsidR="00235A78" w:rsidRPr="004E11E5" w:rsidRDefault="00235A78" w:rsidP="004E11E5">
            <w:pPr>
              <w:ind w:left="-108" w:right="-108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 xml:space="preserve">Comments/suggestions as needed </w:t>
            </w:r>
          </w:p>
        </w:tc>
      </w:tr>
      <w:tr w:rsidR="00235A78" w:rsidRPr="00793873" w14:paraId="7919654D" w14:textId="15094E06" w:rsidTr="00235A78">
        <w:trPr>
          <w:trHeight w:val="308"/>
        </w:trPr>
        <w:tc>
          <w:tcPr>
            <w:tcW w:w="360" w:type="dxa"/>
            <w:shd w:val="clear" w:color="auto" w:fill="E0E0E0"/>
            <w:vAlign w:val="center"/>
          </w:tcPr>
          <w:p w14:paraId="1EE98B27" w14:textId="77777777" w:rsidR="00235A78" w:rsidRPr="00235A78" w:rsidRDefault="00235A78" w:rsidP="004E11E5">
            <w:p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E0E0E0"/>
            <w:vAlign w:val="center"/>
          </w:tcPr>
          <w:p w14:paraId="008C1FC7" w14:textId="7B0F439A" w:rsidR="00235A78" w:rsidRPr="00235A78" w:rsidRDefault="00235A78" w:rsidP="004E11E5">
            <w:pPr>
              <w:rPr>
                <w:rFonts w:cs="Arial"/>
                <w:i/>
                <w:sz w:val="17"/>
                <w:szCs w:val="17"/>
              </w:rPr>
            </w:pPr>
            <w:r w:rsidRPr="00235A78">
              <w:rPr>
                <w:rFonts w:cs="Arial"/>
                <w:i/>
                <w:sz w:val="17"/>
                <w:szCs w:val="17"/>
              </w:rPr>
              <w:t>J</w:t>
            </w:r>
            <w:r w:rsidRPr="00235A78">
              <w:rPr>
                <w:rFonts w:cs="Arial"/>
                <w:i/>
                <w:sz w:val="17"/>
                <w:szCs w:val="17"/>
              </w:rPr>
              <w:t>ane</w:t>
            </w:r>
            <w:r w:rsidRPr="00235A78">
              <w:rPr>
                <w:rFonts w:cs="Arial"/>
                <w:i/>
                <w:sz w:val="17"/>
                <w:szCs w:val="17"/>
              </w:rPr>
              <w:t xml:space="preserve"> Q. Member</w:t>
            </w:r>
          </w:p>
        </w:tc>
        <w:tc>
          <w:tcPr>
            <w:tcW w:w="1440" w:type="dxa"/>
            <w:shd w:val="clear" w:color="auto" w:fill="E0E0E0"/>
          </w:tcPr>
          <w:p w14:paraId="1AABC925" w14:textId="354EC061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  <w:r w:rsidRPr="00235A78">
              <w:rPr>
                <w:rFonts w:cs="Arial"/>
                <w:i/>
                <w:sz w:val="17"/>
                <w:szCs w:val="17"/>
              </w:rPr>
              <w:t>Ends</w:t>
            </w:r>
            <w:r w:rsidRPr="00235A78">
              <w:rPr>
                <w:rFonts w:cs="Arial"/>
                <w:i/>
                <w:sz w:val="17"/>
                <w:szCs w:val="17"/>
              </w:rPr>
              <w:t xml:space="preserve"> 20</w:t>
            </w:r>
            <w:r w:rsidRPr="00235A78">
              <w:rPr>
                <w:rFonts w:cs="Arial"/>
                <w:i/>
                <w:sz w:val="17"/>
                <w:szCs w:val="17"/>
              </w:rPr>
              <w:t>23</w:t>
            </w:r>
          </w:p>
        </w:tc>
        <w:tc>
          <w:tcPr>
            <w:tcW w:w="1260" w:type="dxa"/>
            <w:shd w:val="clear" w:color="auto" w:fill="E0E0E0"/>
          </w:tcPr>
          <w:p w14:paraId="4B505E98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  <w:r w:rsidRPr="00235A78">
              <w:rPr>
                <w:rFonts w:cs="Arial"/>
                <w:i/>
                <w:sz w:val="17"/>
                <w:szCs w:val="17"/>
              </w:rPr>
              <w:t>Current</w:t>
            </w:r>
          </w:p>
        </w:tc>
        <w:tc>
          <w:tcPr>
            <w:tcW w:w="1170" w:type="dxa"/>
            <w:shd w:val="clear" w:color="auto" w:fill="E0E0E0"/>
            <w:vAlign w:val="center"/>
          </w:tcPr>
          <w:p w14:paraId="6549BD81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  <w:r w:rsidRPr="00235A78">
              <w:rPr>
                <w:rFonts w:cs="Arial"/>
                <w:i/>
                <w:sz w:val="17"/>
                <w:szCs w:val="17"/>
              </w:rPr>
              <w:sym w:font="Wingdings" w:char="F0FC"/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58F7DC92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  <w:r w:rsidRPr="00235A78">
              <w:rPr>
                <w:rFonts w:cs="Arial"/>
                <w:i/>
                <w:sz w:val="17"/>
                <w:szCs w:val="17"/>
              </w:rPr>
              <w:sym w:font="Wingdings" w:char="F0FC"/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7D5BDA8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9B019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  <w:r w:rsidRPr="00235A78">
              <w:rPr>
                <w:rFonts w:cs="Arial"/>
                <w:i/>
                <w:sz w:val="17"/>
                <w:szCs w:val="17"/>
              </w:rPr>
              <w:sym w:font="Wingdings" w:char="F0FC"/>
            </w: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43456F4C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E0E0E0"/>
            <w:vAlign w:val="center"/>
          </w:tcPr>
          <w:p w14:paraId="59CB83A2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  <w:r w:rsidRPr="00235A78">
              <w:rPr>
                <w:rFonts w:cs="Arial"/>
                <w:i/>
                <w:sz w:val="17"/>
                <w:szCs w:val="17"/>
              </w:rPr>
              <w:sym w:font="Wingdings" w:char="F0FC"/>
            </w:r>
          </w:p>
        </w:tc>
        <w:tc>
          <w:tcPr>
            <w:tcW w:w="900" w:type="dxa"/>
            <w:shd w:val="clear" w:color="auto" w:fill="E0E0E0"/>
            <w:vAlign w:val="center"/>
          </w:tcPr>
          <w:p w14:paraId="6F85D390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E0E0E0"/>
            <w:vAlign w:val="center"/>
          </w:tcPr>
          <w:p w14:paraId="7C1222DC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  <w:r w:rsidRPr="00235A78">
              <w:rPr>
                <w:rFonts w:cs="Arial"/>
                <w:i/>
                <w:sz w:val="17"/>
                <w:szCs w:val="17"/>
              </w:rPr>
              <w:sym w:font="Wingdings" w:char="F0FC"/>
            </w:r>
          </w:p>
        </w:tc>
        <w:tc>
          <w:tcPr>
            <w:tcW w:w="815" w:type="dxa"/>
            <w:shd w:val="clear" w:color="auto" w:fill="E0E0E0"/>
            <w:vAlign w:val="center"/>
          </w:tcPr>
          <w:p w14:paraId="5ED05352" w14:textId="77777777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</w:p>
        </w:tc>
        <w:tc>
          <w:tcPr>
            <w:tcW w:w="3751" w:type="dxa"/>
            <w:shd w:val="clear" w:color="auto" w:fill="E0E0E0"/>
          </w:tcPr>
          <w:p w14:paraId="2102EDC9" w14:textId="0366505D" w:rsidR="00235A78" w:rsidRPr="00235A78" w:rsidRDefault="00235A78" w:rsidP="004E11E5">
            <w:pPr>
              <w:jc w:val="center"/>
              <w:rPr>
                <w:rFonts w:cs="Arial"/>
                <w:i/>
                <w:sz w:val="17"/>
                <w:szCs w:val="17"/>
              </w:rPr>
            </w:pPr>
            <w:r w:rsidRPr="00235A78">
              <w:rPr>
                <w:rFonts w:cs="Arial"/>
                <w:i/>
                <w:sz w:val="17"/>
                <w:szCs w:val="17"/>
              </w:rPr>
              <w:t>Interested in building networking skills</w:t>
            </w:r>
          </w:p>
        </w:tc>
      </w:tr>
      <w:tr w:rsidR="00235A78" w:rsidRPr="004E11E5" w14:paraId="00A1FF10" w14:textId="0868F4F1" w:rsidTr="00235A78">
        <w:trPr>
          <w:trHeight w:val="450"/>
        </w:trPr>
        <w:tc>
          <w:tcPr>
            <w:tcW w:w="360" w:type="dxa"/>
            <w:shd w:val="clear" w:color="auto" w:fill="auto"/>
            <w:vAlign w:val="center"/>
          </w:tcPr>
          <w:p w14:paraId="5E50261E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  <w:r w:rsidRPr="004E11E5">
              <w:rPr>
                <w:rFonts w:cs="Arial"/>
                <w:sz w:val="17"/>
                <w:szCs w:val="17"/>
              </w:rPr>
              <w:t>/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3D34383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1AD1C0AC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7BD9564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BCFF327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3B007B1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323FA0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363C9C0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4E3A106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4934BA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1CA2D85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44117B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50379D7F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3D89688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0B0F9C0D" w14:textId="5B7B54D0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61C2A7D5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03AD77DE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30DC244A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0868FDE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3EE16AA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8C53313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04558C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2F6B0A2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387167CA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1A78041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1F02F9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65E253F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54C7AB9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257186A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587856A7" w14:textId="0F46AAE1" w:rsidTr="00235A78">
        <w:trPr>
          <w:trHeight w:val="432"/>
        </w:trPr>
        <w:tc>
          <w:tcPr>
            <w:tcW w:w="360" w:type="dxa"/>
            <w:shd w:val="clear" w:color="auto" w:fill="auto"/>
            <w:vAlign w:val="center"/>
          </w:tcPr>
          <w:p w14:paraId="70E2556B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35F3DAA4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6717874A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0CAE0730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B56861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1630F67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0529D3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1C66F731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3525D7F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7DAC4F3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EC243D0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DB082D7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67984ABE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25162BCB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3A053031" w14:textId="5E9ACB1C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1BA139A2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132CC416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376B375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2737CD8B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22D5106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2E3477C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43A5ADB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0DBC523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0CAB9700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DCC8E41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B7A106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4D33EFE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27246360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736ECC2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0CDFC395" w14:textId="7C9A21D2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7416AB3A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24B3D1B3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21807CCC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59405D7F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154FC49B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0361E4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733D3C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0A5007D5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3B4932FF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2363875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5208F7B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D2D5D9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506D519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40105DAA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446DE8AF" w14:textId="4EE61DA5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7F5EE7AB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76EA8254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1D96D06C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3DC6751C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1877DA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5EC384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237AFA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7D5A268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0685F8B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CA36A4E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4322CC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3EC53C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6C5643A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6D0C2971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56848F69" w14:textId="069EC07A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47845006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39FED6D6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0084B5B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7E3C35D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66EAB62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55ABFF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5838A1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7254D3D7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3B4FD03F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FF4E583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115D09E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CF12B51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7B17AE3F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134AB581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09821713" w14:textId="3421DDA5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367E97F8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3198E35B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5156E0D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0CFD711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71E7CA3B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4461B9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09D47E5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5CDC0670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7FEFE667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166F6F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61CBA1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71C0130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78665970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1240DD3C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3A6AE3A7" w14:textId="5D73F58D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0FD368F7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3C6E7F5B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7618A5AA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2A986245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32FEC01E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21D0A93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F2B94C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25F75503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1C8508D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6B0F52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DB992D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343FCE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3249205A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44A00940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34B19551" w14:textId="4A8FACB9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6AC798D6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063F37D1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424CF9F5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1E1E0C37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1C75627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740C42C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AB2BA0E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65989568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29A8AD5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470DE3E7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AECE8D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DAD445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2B248FE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04E2123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0905A771" w14:textId="6FE0CB99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2B6B3EC2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4C5357B7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3458ED0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5289444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770D873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D0891D5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CCF7E35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2F298B53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67D2C15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B50572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42BB174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B43A3E1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7CF2C893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1DEF98B5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235A78" w:rsidRPr="004E11E5" w14:paraId="655B8E43" w14:textId="0BC20F6E" w:rsidTr="00235A78">
        <w:trPr>
          <w:trHeight w:val="441"/>
        </w:trPr>
        <w:tc>
          <w:tcPr>
            <w:tcW w:w="360" w:type="dxa"/>
            <w:shd w:val="clear" w:color="auto" w:fill="auto"/>
            <w:vAlign w:val="center"/>
          </w:tcPr>
          <w:p w14:paraId="05DF9B9B" w14:textId="77777777" w:rsidR="00235A78" w:rsidRPr="004E11E5" w:rsidRDefault="00235A78" w:rsidP="004E11E5">
            <w:pPr>
              <w:numPr>
                <w:ilvl w:val="0"/>
                <w:numId w:val="13"/>
              </w:numPr>
              <w:ind w:left="-108" w:right="-108" w:firstLine="108"/>
              <w:rPr>
                <w:rFonts w:cs="Arial"/>
                <w:sz w:val="17"/>
                <w:szCs w:val="17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6E614A92" w14:textId="77777777" w:rsidR="00235A78" w:rsidRPr="004E11E5" w:rsidRDefault="00235A78" w:rsidP="004E11E5">
            <w:pPr>
              <w:rPr>
                <w:rFonts w:cs="Arial"/>
                <w:sz w:val="17"/>
                <w:szCs w:val="17"/>
              </w:rPr>
            </w:pPr>
          </w:p>
        </w:tc>
        <w:tc>
          <w:tcPr>
            <w:tcW w:w="1440" w:type="dxa"/>
          </w:tcPr>
          <w:p w14:paraId="2576A4E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60" w:type="dxa"/>
          </w:tcPr>
          <w:p w14:paraId="53A0C7B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A1AD893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2F36D7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FBB8E47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14:paraId="394E1309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70" w:type="dxa"/>
            <w:gridSpan w:val="2"/>
            <w:shd w:val="clear" w:color="auto" w:fill="C0C0C0"/>
            <w:vAlign w:val="center"/>
          </w:tcPr>
          <w:p w14:paraId="033D0090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64B41F1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02DAC2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331E002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7B6B7B06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3751" w:type="dxa"/>
          </w:tcPr>
          <w:p w14:paraId="2ED6A0DD" w14:textId="77777777" w:rsidR="00235A78" w:rsidRPr="004E11E5" w:rsidRDefault="00235A78" w:rsidP="004E11E5">
            <w:pPr>
              <w:jc w:val="center"/>
              <w:rPr>
                <w:rFonts w:cs="Arial"/>
                <w:sz w:val="17"/>
                <w:szCs w:val="17"/>
              </w:rPr>
            </w:pPr>
          </w:p>
        </w:tc>
      </w:tr>
    </w:tbl>
    <w:p w14:paraId="70BBA597" w14:textId="77777777" w:rsidR="004E11E5" w:rsidRPr="004E11E5" w:rsidRDefault="004E11E5" w:rsidP="004E11E5">
      <w:pPr>
        <w:ind w:left="-1440"/>
        <w:rPr>
          <w:rFonts w:cs="Arial"/>
          <w:sz w:val="17"/>
          <w:szCs w:val="17"/>
        </w:rPr>
      </w:pPr>
    </w:p>
    <w:p w14:paraId="79D5C4B4" w14:textId="38294D1B" w:rsidR="00DE2AC7" w:rsidRDefault="00DE2AC7" w:rsidP="004E11E5">
      <w:pPr>
        <w:ind w:left="-1440"/>
        <w:rPr>
          <w:rFonts w:cs="Arial"/>
          <w:sz w:val="17"/>
          <w:szCs w:val="17"/>
        </w:rPr>
      </w:pPr>
    </w:p>
    <w:p w14:paraId="728204CD" w14:textId="77777777" w:rsidR="00235A78" w:rsidRPr="004E11E5" w:rsidRDefault="00235A78" w:rsidP="00235A78">
      <w:pPr>
        <w:rPr>
          <w:rFonts w:cs="Arial"/>
          <w:sz w:val="17"/>
          <w:szCs w:val="17"/>
        </w:rPr>
      </w:pPr>
    </w:p>
    <w:sectPr w:rsidR="00235A78" w:rsidRPr="004E11E5" w:rsidSect="00235A78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20160" w:h="12240" w:orient="landscape" w:code="5"/>
      <w:pgMar w:top="1080" w:right="1440" w:bottom="1080" w:left="252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BC7A7" w14:textId="77777777" w:rsidR="009D25F5" w:rsidRDefault="009D25F5" w:rsidP="00502582">
      <w:r>
        <w:separator/>
      </w:r>
    </w:p>
  </w:endnote>
  <w:endnote w:type="continuationSeparator" w:id="0">
    <w:p w14:paraId="2742549F" w14:textId="77777777" w:rsidR="009D25F5" w:rsidRDefault="009D25F5" w:rsidP="0050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14027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3588BB" w14:textId="77777777" w:rsidR="00DE2AC7" w:rsidRDefault="00DE2A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CB1E44" w14:textId="77777777" w:rsidR="00502582" w:rsidRDefault="00502582" w:rsidP="00502582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87EEC" w14:textId="77777777" w:rsidR="009554B3" w:rsidRDefault="009554B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9E30B34" wp14:editId="663190B2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2" name="Picture 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E83816" w14:textId="77777777" w:rsidR="009D25F5" w:rsidRDefault="009D25F5" w:rsidP="00502582">
      <w:r>
        <w:separator/>
      </w:r>
    </w:p>
  </w:footnote>
  <w:footnote w:type="continuationSeparator" w:id="0">
    <w:p w14:paraId="18B659C9" w14:textId="77777777" w:rsidR="009D25F5" w:rsidRDefault="009D25F5" w:rsidP="0050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D09A3" w14:textId="77777777" w:rsidR="00502582" w:rsidRDefault="00235A78">
    <w:pPr>
      <w:pStyle w:val="Header"/>
    </w:pPr>
    <w:r>
      <w:rPr>
        <w:noProof/>
      </w:rPr>
      <w:pict w14:anchorId="55D6F3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5BF84" w14:textId="77777777" w:rsidR="00502582" w:rsidRDefault="00235A78">
    <w:pPr>
      <w:pStyle w:val="Header"/>
    </w:pPr>
    <w:r>
      <w:rPr>
        <w:noProof/>
      </w:rPr>
      <w:pict w14:anchorId="323EAB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5EDE9" w14:textId="77777777" w:rsidR="009554B3" w:rsidRDefault="009554B3" w:rsidP="004E11E5">
    <w:pPr>
      <w:pStyle w:val="Header"/>
      <w:ind w:left="-1440"/>
    </w:pPr>
    <w:r>
      <w:rPr>
        <w:noProof/>
      </w:rPr>
      <w:drawing>
        <wp:inline distT="0" distB="0" distL="0" distR="0" wp14:anchorId="295770FB" wp14:editId="1A960FA6">
          <wp:extent cx="2552700" cy="672184"/>
          <wp:effectExtent l="0" t="0" r="0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3446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1C66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866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E6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D27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CF4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FA94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86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7AE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E23C36"/>
    <w:multiLevelType w:val="hybridMultilevel"/>
    <w:tmpl w:val="CDFAAAD0"/>
    <w:lvl w:ilvl="0" w:tplc="B9EE7D78">
      <w:start w:val="1"/>
      <w:numFmt w:val="decimal"/>
      <w:lvlText w:val="%1."/>
      <w:lvlJc w:val="left"/>
      <w:pPr>
        <w:tabs>
          <w:tab w:val="num" w:pos="918"/>
        </w:tabs>
        <w:ind w:left="918" w:hanging="64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3B1802"/>
    <w:multiLevelType w:val="hybridMultilevel"/>
    <w:tmpl w:val="B4D6E53E"/>
    <w:lvl w:ilvl="0" w:tplc="05C48966">
      <w:start w:val="1"/>
      <w:numFmt w:val="decimal"/>
      <w:pStyle w:val="NumberedListASSP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6437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E4648"/>
    <w:multiLevelType w:val="hybridMultilevel"/>
    <w:tmpl w:val="C23E5BDC"/>
    <w:lvl w:ilvl="0" w:tplc="67409280">
      <w:start w:val="1"/>
      <w:numFmt w:val="bullet"/>
      <w:pStyle w:val="ListASSP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437"/>
        <w:spacing w:val="-1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5F5"/>
    <w:rsid w:val="000170F6"/>
    <w:rsid w:val="000A276A"/>
    <w:rsid w:val="00135060"/>
    <w:rsid w:val="001C1A5A"/>
    <w:rsid w:val="00235A78"/>
    <w:rsid w:val="003F7D94"/>
    <w:rsid w:val="0040025F"/>
    <w:rsid w:val="004E11E5"/>
    <w:rsid w:val="00501BAB"/>
    <w:rsid w:val="00502582"/>
    <w:rsid w:val="00503BAD"/>
    <w:rsid w:val="0063128E"/>
    <w:rsid w:val="006C36A3"/>
    <w:rsid w:val="006F117F"/>
    <w:rsid w:val="00745CAA"/>
    <w:rsid w:val="00765DAF"/>
    <w:rsid w:val="007C1B66"/>
    <w:rsid w:val="0081138C"/>
    <w:rsid w:val="008E71B9"/>
    <w:rsid w:val="009554B3"/>
    <w:rsid w:val="00970224"/>
    <w:rsid w:val="009C1D58"/>
    <w:rsid w:val="009D21D7"/>
    <w:rsid w:val="009D25F5"/>
    <w:rsid w:val="00AF1667"/>
    <w:rsid w:val="00C10717"/>
    <w:rsid w:val="00C748FE"/>
    <w:rsid w:val="00D00A56"/>
    <w:rsid w:val="00D0763C"/>
    <w:rsid w:val="00D443E2"/>
    <w:rsid w:val="00DC395B"/>
    <w:rsid w:val="00DE2AC7"/>
    <w:rsid w:val="00EF567E"/>
    <w:rsid w:val="00F06721"/>
    <w:rsid w:val="00F729AF"/>
    <w:rsid w:val="00F9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E571979"/>
  <w15:chartTrackingRefBased/>
  <w15:docId w15:val="{20E078F7-4613-4AB7-AA48-7474D898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DAF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ASSP">
    <w:name w:val="Heading 1 ASSP"/>
    <w:basedOn w:val="DefaultParagraphFont"/>
    <w:qFormat/>
    <w:rsid w:val="0063128E"/>
    <w:rPr>
      <w:rFonts w:ascii="Arial" w:hAnsi="Arial"/>
      <w:b/>
      <w:bCs/>
      <w:color w:val="006400"/>
      <w:sz w:val="40"/>
    </w:rPr>
  </w:style>
  <w:style w:type="paragraph" w:customStyle="1" w:styleId="SubHeadASSP">
    <w:name w:val="Sub Head ASSP"/>
    <w:basedOn w:val="Normal"/>
    <w:qFormat/>
    <w:rsid w:val="00745CAA"/>
    <w:rPr>
      <w:sz w:val="32"/>
    </w:rPr>
  </w:style>
  <w:style w:type="character" w:styleId="Strong">
    <w:name w:val="Strong"/>
    <w:basedOn w:val="DefaultParagraphFont"/>
    <w:uiPriority w:val="22"/>
    <w:qFormat/>
    <w:rsid w:val="00DC395B"/>
    <w:rPr>
      <w:b/>
      <w:bCs/>
    </w:rPr>
  </w:style>
  <w:style w:type="paragraph" w:customStyle="1" w:styleId="ASSPArial">
    <w:name w:val="ASSP Arial"/>
    <w:basedOn w:val="Normal"/>
    <w:rsid w:val="00C748FE"/>
    <w:pPr>
      <w:tabs>
        <w:tab w:val="left" w:pos="3615"/>
      </w:tabs>
    </w:pPr>
    <w:rPr>
      <w:rFonts w:cs="Arial"/>
    </w:rPr>
  </w:style>
  <w:style w:type="character" w:customStyle="1" w:styleId="BodyCopy">
    <w:name w:val="Body Copy"/>
    <w:basedOn w:val="DefaultParagraphFont"/>
    <w:rsid w:val="009C1D58"/>
    <w:rPr>
      <w:rFonts w:ascii="Arial" w:hAnsi="Arial"/>
      <w:sz w:val="20"/>
    </w:rPr>
  </w:style>
  <w:style w:type="paragraph" w:styleId="Quote">
    <w:name w:val="Quote"/>
    <w:aliases w:val="Quote ASSP"/>
    <w:basedOn w:val="Normal"/>
    <w:next w:val="Normal"/>
    <w:link w:val="QuoteChar"/>
    <w:uiPriority w:val="29"/>
    <w:rsid w:val="00F0672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Quote ASSP Char"/>
    <w:basedOn w:val="DefaultParagraphFont"/>
    <w:link w:val="Quote"/>
    <w:uiPriority w:val="29"/>
    <w:rsid w:val="00F06721"/>
    <w:rPr>
      <w:rFonts w:ascii="Arial" w:hAnsi="Arial"/>
      <w:i/>
      <w:iCs/>
      <w:sz w:val="20"/>
    </w:rPr>
  </w:style>
  <w:style w:type="paragraph" w:styleId="ListParagraph">
    <w:name w:val="List Paragraph"/>
    <w:basedOn w:val="Normal"/>
    <w:link w:val="ListParagraphChar"/>
    <w:uiPriority w:val="34"/>
    <w:rsid w:val="00D0763C"/>
    <w:pPr>
      <w:ind w:left="720"/>
      <w:contextualSpacing/>
    </w:pPr>
  </w:style>
  <w:style w:type="table" w:styleId="TableGrid">
    <w:name w:val="Table Grid"/>
    <w:basedOn w:val="TableNormal"/>
    <w:uiPriority w:val="39"/>
    <w:rsid w:val="0013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4-Accent6">
    <w:name w:val="List Table 4 Accent 6"/>
    <w:basedOn w:val="TableNormal"/>
    <w:uiPriority w:val="49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D00A5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8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82"/>
    <w:rPr>
      <w:rFonts w:ascii="Arial" w:hAnsi="Arial"/>
      <w:sz w:val="20"/>
    </w:rPr>
  </w:style>
  <w:style w:type="paragraph" w:customStyle="1" w:styleId="ListASSP">
    <w:name w:val="List ASSP"/>
    <w:basedOn w:val="ListParagraph"/>
    <w:link w:val="ListASSPChar"/>
    <w:qFormat/>
    <w:rsid w:val="008E71B9"/>
    <w:pPr>
      <w:numPr>
        <w:numId w:val="11"/>
      </w:numPr>
      <w:spacing w:line="360" w:lineRule="auto"/>
    </w:pPr>
  </w:style>
  <w:style w:type="paragraph" w:customStyle="1" w:styleId="NumberedListASSP">
    <w:name w:val="Numbered List ASSP"/>
    <w:basedOn w:val="ListParagraph"/>
    <w:link w:val="NumberedListASSPChar"/>
    <w:qFormat/>
    <w:rsid w:val="008E71B9"/>
    <w:pPr>
      <w:numPr>
        <w:numId w:val="12"/>
      </w:numPr>
      <w:spacing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71B9"/>
    <w:rPr>
      <w:rFonts w:ascii="Arial" w:hAnsi="Arial"/>
      <w:sz w:val="20"/>
    </w:rPr>
  </w:style>
  <w:style w:type="character" w:customStyle="1" w:styleId="ListASSPChar">
    <w:name w:val="List ASSP Char"/>
    <w:basedOn w:val="ListParagraphChar"/>
    <w:link w:val="ListASSP"/>
    <w:rsid w:val="008E71B9"/>
    <w:rPr>
      <w:rFonts w:ascii="Arial" w:hAnsi="Arial"/>
      <w:sz w:val="20"/>
    </w:rPr>
  </w:style>
  <w:style w:type="character" w:customStyle="1" w:styleId="NumberedListASSPChar">
    <w:name w:val="Numbered List ASSP Char"/>
    <w:basedOn w:val="ListParagraphChar"/>
    <w:link w:val="NumberedListASSP"/>
    <w:rsid w:val="008E71B9"/>
    <w:rPr>
      <w:rFonts w:ascii="Arial" w:hAnsi="Arial"/>
      <w:sz w:val="20"/>
    </w:rPr>
  </w:style>
  <w:style w:type="table" w:styleId="GridTable4-Accent2">
    <w:name w:val="Grid Table 4 Accent 2"/>
    <w:basedOn w:val="TableNormal"/>
    <w:uiPriority w:val="49"/>
    <w:rsid w:val="00EF567E"/>
    <w:tblPr>
      <w:tblStyleRowBandSize w:val="1"/>
      <w:tblStyleColBandSize w:val="1"/>
      <w:tblBorders>
        <w:top w:val="single" w:sz="4" w:space="0" w:color="B87998" w:themeColor="accent2" w:themeTint="99"/>
        <w:left w:val="single" w:sz="4" w:space="0" w:color="B87998" w:themeColor="accent2" w:themeTint="99"/>
        <w:bottom w:val="single" w:sz="4" w:space="0" w:color="B87998" w:themeColor="accent2" w:themeTint="99"/>
        <w:right w:val="single" w:sz="4" w:space="0" w:color="B87998" w:themeColor="accent2" w:themeTint="99"/>
        <w:insideH w:val="single" w:sz="4" w:space="0" w:color="B87998" w:themeColor="accent2" w:themeTint="99"/>
        <w:insideV w:val="single" w:sz="4" w:space="0" w:color="B879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B55" w:themeColor="accent2"/>
          <w:left w:val="single" w:sz="4" w:space="0" w:color="6F3B55" w:themeColor="accent2"/>
          <w:bottom w:val="single" w:sz="4" w:space="0" w:color="6F3B55" w:themeColor="accent2"/>
          <w:right w:val="single" w:sz="4" w:space="0" w:color="6F3B55" w:themeColor="accent2"/>
          <w:insideH w:val="nil"/>
          <w:insideV w:val="nil"/>
        </w:tcBorders>
        <w:shd w:val="clear" w:color="auto" w:fill="6F3B55" w:themeFill="accent2"/>
      </w:tcPr>
    </w:tblStylePr>
    <w:tblStylePr w:type="lastRow">
      <w:rPr>
        <w:b/>
        <w:bCs/>
      </w:rPr>
      <w:tblPr/>
      <w:tcPr>
        <w:tcBorders>
          <w:top w:val="double" w:sz="4" w:space="0" w:color="6F3B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F567E"/>
    <w:tblPr>
      <w:tblStyleRowBandSize w:val="1"/>
      <w:tblStyleColBandSize w:val="1"/>
      <w:tblBorders>
        <w:top w:val="single" w:sz="4" w:space="0" w:color="CFA6BA" w:themeColor="accent2" w:themeTint="66"/>
        <w:left w:val="single" w:sz="4" w:space="0" w:color="CFA6BA" w:themeColor="accent2" w:themeTint="66"/>
        <w:bottom w:val="single" w:sz="4" w:space="0" w:color="CFA6BA" w:themeColor="accent2" w:themeTint="66"/>
        <w:right w:val="single" w:sz="4" w:space="0" w:color="CFA6BA" w:themeColor="accent2" w:themeTint="66"/>
        <w:insideH w:val="single" w:sz="4" w:space="0" w:color="CFA6BA" w:themeColor="accent2" w:themeTint="66"/>
        <w:insideV w:val="single" w:sz="4" w:space="0" w:color="CFA6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79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F567E"/>
    <w:tblPr>
      <w:tblStyleRowBandSize w:val="1"/>
      <w:tblStyleColBandSize w:val="1"/>
      <w:tblBorders>
        <w:top w:val="single" w:sz="2" w:space="0" w:color="B87998" w:themeColor="accent2" w:themeTint="99"/>
        <w:bottom w:val="single" w:sz="2" w:space="0" w:color="B87998" w:themeColor="accent2" w:themeTint="99"/>
        <w:insideH w:val="single" w:sz="2" w:space="0" w:color="B87998" w:themeColor="accent2" w:themeTint="99"/>
        <w:insideV w:val="single" w:sz="2" w:space="0" w:color="B879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79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SSP%20Brand\Letterhead\ASSP_Letterhead_Template_AllowWatermark_200424.dotx" TargetMode="External"/></Relationships>
</file>

<file path=word/theme/theme1.xml><?xml version="1.0" encoding="utf-8"?>
<a:theme xmlns:a="http://schemas.openxmlformats.org/drawingml/2006/main" name="Office Theme">
  <a:themeElements>
    <a:clrScheme name="ASS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6F3B55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ASSP_Letterhead_Template_AllowWatermark_200424</Template>
  <TotalTime>19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Arielle Semmel</dc:creator>
  <cp:keywords/>
  <dc:description/>
  <cp:lastModifiedBy>Arielle Semmel</cp:lastModifiedBy>
  <cp:revision>3</cp:revision>
  <dcterms:created xsi:type="dcterms:W3CDTF">2021-02-10T15:35:00Z</dcterms:created>
  <dcterms:modified xsi:type="dcterms:W3CDTF">2021-02-10T15:59:00Z</dcterms:modified>
</cp:coreProperties>
</file>