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702F5" w14:textId="0403120B" w:rsidR="00512BD2" w:rsidRPr="00CC4F2E" w:rsidRDefault="00510050" w:rsidP="007C54FF">
      <w:pPr>
        <w:pStyle w:val="Bodycopy0"/>
        <w:spacing w:after="120"/>
        <w:rPr>
          <w:rStyle w:val="Heading1ASSP"/>
          <w:color w:val="006435"/>
        </w:rPr>
      </w:pPr>
      <w:r w:rsidRPr="00CC4F2E">
        <w:rPr>
          <w:rStyle w:val="Heading1ASSP"/>
          <w:color w:val="006435"/>
        </w:rPr>
        <w:t>Nomination Form</w:t>
      </w:r>
    </w:p>
    <w:p w14:paraId="04D7E161" w14:textId="2BAB03C3" w:rsidR="00510050" w:rsidRPr="00D336DB" w:rsidRDefault="00510050" w:rsidP="007C54FF">
      <w:pPr>
        <w:pStyle w:val="SubHeadASSP"/>
      </w:pPr>
      <w:r w:rsidRPr="00D336DB">
        <w:t>ASSP Safety Professional of the Year Award</w:t>
      </w:r>
    </w:p>
    <w:p w14:paraId="6E8467E8" w14:textId="26AF1E46" w:rsidR="00510050" w:rsidRPr="00D336DB" w:rsidRDefault="00510050" w:rsidP="007C54FF">
      <w:pPr>
        <w:spacing w:after="120"/>
      </w:pPr>
      <w:r w:rsidRPr="00D336DB">
        <w:t>This form is to be completed by the individual or representative of the ASSP community (Chapter, Council, Common Interest Group, Practice Specialty, or Region) submitting the name of a nominee for this award.</w:t>
      </w:r>
    </w:p>
    <w:p w14:paraId="56857A46" w14:textId="4CECD961" w:rsidR="00D336DB" w:rsidRDefault="00D336DB" w:rsidP="007C54FF">
      <w:pPr>
        <w:pStyle w:val="Bodycopy0"/>
        <w:spacing w:after="120"/>
        <w:rPr>
          <w:b/>
          <w:bCs/>
          <w:color w:val="006400"/>
        </w:rPr>
      </w:pPr>
      <w:r w:rsidRPr="009F6727">
        <w:rPr>
          <w:b/>
          <w:bCs/>
          <w:color w:val="006400"/>
        </w:rPr>
        <w:t xml:space="preserve">Nominee: </w:t>
      </w:r>
    </w:p>
    <w:p w14:paraId="3C3753DB" w14:textId="77777777" w:rsidR="003B0D2B" w:rsidRPr="003B0D2B" w:rsidRDefault="003B0D2B" w:rsidP="003B0D2B">
      <w:pPr>
        <w:rPr>
          <w:sz w:val="18"/>
          <w:szCs w:val="18"/>
        </w:rPr>
      </w:pPr>
      <w:r w:rsidRPr="003B0D2B">
        <w:rPr>
          <w:sz w:val="18"/>
          <w:szCs w:val="18"/>
        </w:rPr>
        <w:t xml:space="preserve">The ASSP member who is being nominated to receive the Safety Professional of the Year Award. Members may nominate themselves for this award. </w:t>
      </w:r>
    </w:p>
    <w:p w14:paraId="57A6FCA6" w14:textId="77777777" w:rsidR="003B0D2B" w:rsidRPr="009F6727" w:rsidRDefault="003B0D2B" w:rsidP="00141C0E">
      <w:pPr>
        <w:pStyle w:val="Bodycopy0"/>
        <w:rPr>
          <w:b/>
          <w:bCs/>
          <w:color w:val="006400"/>
        </w:rPr>
      </w:pPr>
    </w:p>
    <w:p w14:paraId="375E05D4" w14:textId="616A5F66" w:rsidR="00B314DC" w:rsidRPr="004C53CA" w:rsidRDefault="00B314DC" w:rsidP="00B314DC">
      <w:pPr>
        <w:spacing w:after="120"/>
        <w:rPr>
          <w:rFonts w:cs="Arial"/>
          <w:bCs/>
          <w:szCs w:val="20"/>
          <w:u w:val="single"/>
        </w:rPr>
      </w:pPr>
      <w:bookmarkStart w:id="0" w:name="_Hlk525669483"/>
      <w:r w:rsidRPr="009660B4">
        <w:rPr>
          <w:rFonts w:cs="Arial"/>
          <w:b/>
          <w:szCs w:val="20"/>
        </w:rPr>
        <w:t xml:space="preserve">Name: </w:t>
      </w:r>
      <w:sdt>
        <w:sdtPr>
          <w:rPr>
            <w:rFonts w:cs="Arial"/>
            <w:bCs/>
            <w:szCs w:val="20"/>
          </w:rPr>
          <w:id w:val="-1760358095"/>
          <w:placeholder>
            <w:docPart w:val="C155F4E03E224925986D45D84F6982D8"/>
          </w:placeholder>
          <w:showingPlcHdr/>
          <w:text/>
        </w:sdtPr>
        <w:sdtEndPr/>
        <w:sdtContent>
          <w:r w:rsidR="007912E7" w:rsidRPr="00633515">
            <w:rPr>
              <w:rStyle w:val="PlaceholderText"/>
            </w:rPr>
            <w:t>Click or tap here to enter text.</w:t>
          </w:r>
        </w:sdtContent>
      </w:sdt>
      <w:r w:rsidRPr="009660B4">
        <w:rPr>
          <w:rFonts w:cs="Arial"/>
          <w:b/>
          <w:szCs w:val="20"/>
        </w:rPr>
        <w:t xml:space="preserve"> </w:t>
      </w:r>
      <w:r w:rsidR="004C53CA">
        <w:rPr>
          <w:rFonts w:cs="Arial"/>
          <w:bCs/>
          <w:szCs w:val="20"/>
        </w:rPr>
        <w:t xml:space="preserve"> </w:t>
      </w:r>
    </w:p>
    <w:p w14:paraId="2D126298" w14:textId="76788C3E" w:rsidR="00B314DC" w:rsidRPr="004C53CA" w:rsidRDefault="00B314DC" w:rsidP="00B314DC">
      <w:pPr>
        <w:spacing w:after="120"/>
        <w:rPr>
          <w:rFonts w:cs="Arial"/>
          <w:bCs/>
          <w:szCs w:val="20"/>
        </w:rPr>
      </w:pPr>
      <w:r w:rsidRPr="009660B4">
        <w:rPr>
          <w:rFonts w:cs="Arial"/>
          <w:b/>
          <w:szCs w:val="20"/>
        </w:rPr>
        <w:t xml:space="preserve">Address: </w:t>
      </w:r>
      <w:sdt>
        <w:sdtPr>
          <w:rPr>
            <w:rFonts w:cs="Arial"/>
            <w:bCs/>
            <w:szCs w:val="20"/>
          </w:rPr>
          <w:id w:val="711856042"/>
          <w:placeholder>
            <w:docPart w:val="C76FD9544B5C4AD08A75C841051DF36E"/>
          </w:placeholder>
          <w:showingPlcHdr/>
          <w:text/>
        </w:sdtPr>
        <w:sdtEndPr/>
        <w:sdtContent>
          <w:r w:rsidR="007912E7" w:rsidRPr="00633515">
            <w:rPr>
              <w:rStyle w:val="PlaceholderText"/>
            </w:rPr>
            <w:t>Click or tap here to enter text.</w:t>
          </w:r>
        </w:sdtContent>
      </w:sdt>
      <w:r w:rsidR="004C53CA">
        <w:rPr>
          <w:rFonts w:cs="Arial"/>
          <w:b/>
          <w:szCs w:val="20"/>
        </w:rPr>
        <w:t xml:space="preserve"> </w:t>
      </w:r>
      <w:r w:rsidR="004C53CA">
        <w:rPr>
          <w:rFonts w:cs="Arial"/>
          <w:bCs/>
          <w:szCs w:val="20"/>
        </w:rPr>
        <w:t xml:space="preserve"> </w:t>
      </w:r>
    </w:p>
    <w:p w14:paraId="355D2D1F" w14:textId="145F4DBA" w:rsidR="00B314DC" w:rsidRPr="004C53CA" w:rsidRDefault="00B314DC" w:rsidP="00B314DC">
      <w:pPr>
        <w:spacing w:after="120"/>
        <w:rPr>
          <w:rFonts w:cs="Arial"/>
          <w:bCs/>
          <w:szCs w:val="20"/>
        </w:rPr>
      </w:pPr>
      <w:r w:rsidRPr="009660B4">
        <w:rPr>
          <w:rFonts w:cs="Arial"/>
          <w:b/>
          <w:szCs w:val="20"/>
        </w:rPr>
        <w:t xml:space="preserve">Phone: </w:t>
      </w:r>
      <w:sdt>
        <w:sdtPr>
          <w:rPr>
            <w:rFonts w:cs="Arial"/>
            <w:bCs/>
            <w:szCs w:val="20"/>
          </w:rPr>
          <w:id w:val="-998196490"/>
          <w:placeholder>
            <w:docPart w:val="FB202CF1B80E4C12A6A37D7071814429"/>
          </w:placeholder>
          <w:showingPlcHdr/>
          <w:text/>
        </w:sdtPr>
        <w:sdtEndPr/>
        <w:sdtContent>
          <w:r w:rsidR="007912E7" w:rsidRPr="00633515">
            <w:rPr>
              <w:rStyle w:val="PlaceholderText"/>
            </w:rPr>
            <w:t>Click or tap here to enter text.</w:t>
          </w:r>
        </w:sdtContent>
      </w:sdt>
      <w:r w:rsidR="004C53CA">
        <w:rPr>
          <w:rFonts w:cs="Arial"/>
          <w:bCs/>
          <w:szCs w:val="20"/>
        </w:rPr>
        <w:t xml:space="preserve">  </w:t>
      </w:r>
    </w:p>
    <w:p w14:paraId="5298D82D" w14:textId="3DCFA19E" w:rsidR="00B314DC" w:rsidRPr="007912E7" w:rsidRDefault="00B314DC" w:rsidP="00B314DC">
      <w:pPr>
        <w:spacing w:after="120"/>
        <w:rPr>
          <w:rFonts w:cs="Arial"/>
          <w:bCs/>
          <w:szCs w:val="20"/>
        </w:rPr>
      </w:pPr>
      <w:r w:rsidRPr="009660B4">
        <w:rPr>
          <w:rFonts w:cs="Arial"/>
          <w:b/>
          <w:szCs w:val="20"/>
        </w:rPr>
        <w:t xml:space="preserve">Email: </w:t>
      </w:r>
      <w:r w:rsidR="007912E7">
        <w:rPr>
          <w:rFonts w:cs="Arial"/>
          <w:bCs/>
          <w:szCs w:val="20"/>
        </w:rPr>
        <w:t xml:space="preserve"> </w:t>
      </w:r>
      <w:sdt>
        <w:sdtPr>
          <w:rPr>
            <w:rFonts w:cs="Arial"/>
            <w:bCs/>
            <w:szCs w:val="20"/>
          </w:rPr>
          <w:id w:val="1939876472"/>
          <w:placeholder>
            <w:docPart w:val="DefaultPlaceholder_-1854013440"/>
          </w:placeholder>
          <w:showingPlcHdr/>
          <w:text/>
        </w:sdtPr>
        <w:sdtEndPr/>
        <w:sdtContent>
          <w:r w:rsidR="007912E7" w:rsidRPr="00633515">
            <w:rPr>
              <w:rStyle w:val="PlaceholderText"/>
            </w:rPr>
            <w:t>Click or tap here to enter text.</w:t>
          </w:r>
        </w:sdtContent>
      </w:sdt>
    </w:p>
    <w:p w14:paraId="4CAA0EFD" w14:textId="43988436" w:rsidR="00B314DC" w:rsidRPr="007912E7" w:rsidRDefault="00B314DC" w:rsidP="00B314DC">
      <w:pPr>
        <w:spacing w:after="120"/>
        <w:rPr>
          <w:rFonts w:cs="Arial"/>
          <w:bCs/>
          <w:szCs w:val="20"/>
        </w:rPr>
      </w:pPr>
      <w:r w:rsidRPr="009660B4">
        <w:rPr>
          <w:rFonts w:cs="Arial"/>
          <w:b/>
          <w:szCs w:val="20"/>
        </w:rPr>
        <w:t xml:space="preserve">Title: </w:t>
      </w:r>
      <w:r w:rsidR="007912E7">
        <w:rPr>
          <w:rFonts w:cs="Arial"/>
          <w:bCs/>
          <w:szCs w:val="20"/>
        </w:rPr>
        <w:t xml:space="preserve"> </w:t>
      </w:r>
      <w:sdt>
        <w:sdtPr>
          <w:rPr>
            <w:rFonts w:cs="Arial"/>
            <w:bCs/>
            <w:szCs w:val="20"/>
          </w:rPr>
          <w:id w:val="-1462192199"/>
          <w:placeholder>
            <w:docPart w:val="DefaultPlaceholder_-1854013440"/>
          </w:placeholder>
          <w:showingPlcHdr/>
          <w:text/>
        </w:sdtPr>
        <w:sdtEndPr/>
        <w:sdtContent>
          <w:r w:rsidR="007912E7" w:rsidRPr="00633515">
            <w:rPr>
              <w:rStyle w:val="PlaceholderText"/>
            </w:rPr>
            <w:t>Click or tap here to enter text.</w:t>
          </w:r>
        </w:sdtContent>
      </w:sdt>
    </w:p>
    <w:p w14:paraId="330DD52E" w14:textId="14A1C7A6" w:rsidR="00B314DC" w:rsidRPr="001A195B" w:rsidRDefault="00B314DC" w:rsidP="00B314DC">
      <w:pPr>
        <w:spacing w:after="120"/>
        <w:rPr>
          <w:rFonts w:cs="Arial"/>
          <w:bCs/>
          <w:szCs w:val="20"/>
        </w:rPr>
      </w:pPr>
      <w:r w:rsidRPr="009660B4">
        <w:rPr>
          <w:rFonts w:cs="Arial"/>
          <w:b/>
          <w:szCs w:val="20"/>
        </w:rPr>
        <w:t xml:space="preserve">Company/Organization: </w:t>
      </w:r>
      <w:r w:rsidR="001A195B">
        <w:rPr>
          <w:rFonts w:cs="Arial"/>
          <w:bCs/>
          <w:szCs w:val="20"/>
        </w:rPr>
        <w:t xml:space="preserve"> </w:t>
      </w:r>
      <w:sdt>
        <w:sdtPr>
          <w:rPr>
            <w:rFonts w:cs="Arial"/>
            <w:bCs/>
            <w:szCs w:val="20"/>
          </w:rPr>
          <w:id w:val="-569810938"/>
          <w:placeholder>
            <w:docPart w:val="DefaultPlaceholder_-1854013440"/>
          </w:placeholder>
          <w:showingPlcHdr/>
          <w:text/>
        </w:sdtPr>
        <w:sdtEndPr/>
        <w:sdtContent>
          <w:r w:rsidR="001A195B" w:rsidRPr="00633515">
            <w:rPr>
              <w:rStyle w:val="PlaceholderText"/>
            </w:rPr>
            <w:t>Click or tap here to enter text.</w:t>
          </w:r>
        </w:sdtContent>
      </w:sdt>
    </w:p>
    <w:bookmarkEnd w:id="0"/>
    <w:p w14:paraId="49B06A22" w14:textId="0FE478B1" w:rsidR="00510050" w:rsidRDefault="00510050" w:rsidP="00510050"/>
    <w:p w14:paraId="780E944E" w14:textId="73CB49D9" w:rsidR="0039180D" w:rsidRPr="007912E7" w:rsidRDefault="00B314DC" w:rsidP="00B314DC">
      <w:pPr>
        <w:rPr>
          <w:rFonts w:cs="Arial"/>
          <w:bCs/>
          <w:szCs w:val="20"/>
        </w:rPr>
      </w:pPr>
      <w:r w:rsidRPr="009660B4">
        <w:rPr>
          <w:rFonts w:cs="Arial"/>
          <w:b/>
          <w:szCs w:val="20"/>
        </w:rPr>
        <w:t xml:space="preserve">Briefly describe the nominee’s current or recent ASSP activities: </w:t>
      </w:r>
    </w:p>
    <w:p w14:paraId="1A10BAC1" w14:textId="4FFE94E7" w:rsidR="00B314DC" w:rsidRPr="0039180D" w:rsidRDefault="00CA45B8" w:rsidP="00B314DC">
      <w:pPr>
        <w:rPr>
          <w:rFonts w:cs="Arial"/>
          <w:bCs/>
          <w:szCs w:val="20"/>
        </w:rPr>
      </w:pPr>
      <w:sdt>
        <w:sdtPr>
          <w:rPr>
            <w:rFonts w:cs="Arial"/>
            <w:bCs/>
            <w:szCs w:val="20"/>
          </w:rPr>
          <w:id w:val="-1927259708"/>
          <w:placeholder>
            <w:docPart w:val="459E370E09094F1DB20477AE0F73B9A2"/>
          </w:placeholder>
          <w:showingPlcHdr/>
          <w:text/>
        </w:sdtPr>
        <w:sdtEndPr/>
        <w:sdtContent>
          <w:r w:rsidR="007912E7" w:rsidRPr="009660B4">
            <w:rPr>
              <w:rStyle w:val="PlaceholderText"/>
              <w:rFonts w:cs="Arial"/>
              <w:szCs w:val="20"/>
            </w:rPr>
            <w:t>Click or tap here to enter text.</w:t>
          </w:r>
        </w:sdtContent>
      </w:sdt>
    </w:p>
    <w:p w14:paraId="4CFC918D" w14:textId="21A10216" w:rsidR="00510050" w:rsidRDefault="00510050" w:rsidP="00510050"/>
    <w:p w14:paraId="510F6D48" w14:textId="24F6479E" w:rsidR="00510050" w:rsidRPr="00D336DB" w:rsidRDefault="00510050" w:rsidP="007C54FF">
      <w:pPr>
        <w:spacing w:after="120"/>
        <w:rPr>
          <w:i/>
          <w:iCs/>
        </w:rPr>
      </w:pPr>
      <w:r w:rsidRPr="00D336DB">
        <w:rPr>
          <w:i/>
          <w:iCs/>
        </w:rPr>
        <w:t>I have reviewed the petition and believe all statements to be accurate and a faithful reflection of my activities in the Society, for my employer and for my local community.</w:t>
      </w:r>
    </w:p>
    <w:p w14:paraId="4E2CC8F2" w14:textId="389954F9" w:rsidR="00510050" w:rsidRPr="00B314DC" w:rsidRDefault="00510050" w:rsidP="007C54FF">
      <w:pPr>
        <w:spacing w:after="120"/>
      </w:pPr>
      <w:r w:rsidRPr="00141C0E">
        <w:rPr>
          <w:b/>
          <w:bCs/>
        </w:rPr>
        <w:t>Nominee’s Signature</w:t>
      </w:r>
      <w:r w:rsidRPr="00B314DC">
        <w:t>:</w:t>
      </w:r>
    </w:p>
    <w:p w14:paraId="2C53403E" w14:textId="66C97365" w:rsidR="00B314DC" w:rsidRPr="00921801" w:rsidRDefault="00921801" w:rsidP="00B314DC">
      <w:pPr>
        <w:rPr>
          <w:rFonts w:cs="Arial"/>
          <w:bCs/>
          <w:i/>
          <w:iCs/>
          <w:sz w:val="18"/>
          <w:szCs w:val="18"/>
        </w:rPr>
      </w:pPr>
      <w:r w:rsidRPr="00921801">
        <w:rPr>
          <w:rFonts w:cs="Arial"/>
          <w:bCs/>
          <w:i/>
          <w:iCs/>
          <w:sz w:val="18"/>
          <w:szCs w:val="18"/>
        </w:rPr>
        <w:t>Use your mouse to navigate to the signature box then d</w:t>
      </w:r>
      <w:r w:rsidR="00B314DC" w:rsidRPr="00921801">
        <w:rPr>
          <w:rFonts w:cs="Arial"/>
          <w:bCs/>
          <w:i/>
          <w:iCs/>
          <w:sz w:val="18"/>
          <w:szCs w:val="18"/>
        </w:rPr>
        <w:t xml:space="preserve">ouble click below to </w:t>
      </w:r>
      <w:r w:rsidRPr="00921801">
        <w:rPr>
          <w:rFonts w:cs="Arial"/>
          <w:bCs/>
          <w:i/>
          <w:iCs/>
          <w:sz w:val="18"/>
          <w:szCs w:val="18"/>
        </w:rPr>
        <w:t>sign.</w:t>
      </w:r>
    </w:p>
    <w:p w14:paraId="10D44BCA" w14:textId="290F7061" w:rsidR="00B314DC" w:rsidRDefault="00CA45B8" w:rsidP="00177679">
      <w:pPr>
        <w:spacing w:after="120"/>
        <w:rPr>
          <w:rFonts w:cs="Arial"/>
          <w:bCs/>
          <w:i/>
          <w:iCs/>
          <w:sz w:val="18"/>
          <w:szCs w:val="18"/>
        </w:rPr>
      </w:pPr>
      <w:r>
        <w:rPr>
          <w:rFonts w:cs="Arial"/>
          <w:b/>
          <w:bCs/>
          <w:i/>
          <w:iCs/>
          <w:sz w:val="18"/>
          <w:szCs w:val="18"/>
        </w:rPr>
        <w:pict w14:anchorId="651F4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10.25pt;height:55.5pt">
            <v:imagedata r:id="rId7" o:title=""/>
            <o:lock v:ext="edit" ungrouping="t" rotation="t" cropping="t" verticies="t" text="t" grouping="t"/>
            <o:signatureline v:ext="edit" id="{EBFA64C3-39F4-4E76-9C00-A3AB85075EA7}" provid="{00000000-0000-0000-0000-000000000000}" issignatureline="t"/>
          </v:shape>
        </w:pict>
      </w:r>
      <w:r w:rsidR="00745090">
        <w:rPr>
          <w:rFonts w:cs="Arial"/>
          <w:bCs/>
          <w:i/>
          <w:iCs/>
          <w:sz w:val="18"/>
          <w:szCs w:val="18"/>
        </w:rPr>
        <w:tab/>
      </w:r>
      <w:r w:rsidR="00745090">
        <w:rPr>
          <w:rFonts w:cs="Arial"/>
          <w:bCs/>
          <w:i/>
          <w:iCs/>
          <w:sz w:val="18"/>
          <w:szCs w:val="18"/>
        </w:rPr>
        <w:tab/>
      </w:r>
      <w:r w:rsidR="00745090">
        <w:rPr>
          <w:rFonts w:cs="Arial"/>
          <w:bCs/>
          <w:i/>
          <w:iCs/>
          <w:sz w:val="18"/>
          <w:szCs w:val="18"/>
        </w:rPr>
        <w:tab/>
      </w:r>
      <w:r w:rsidR="00745090">
        <w:rPr>
          <w:rFonts w:cs="Arial"/>
          <w:bCs/>
          <w:i/>
          <w:iCs/>
          <w:sz w:val="18"/>
          <w:szCs w:val="18"/>
        </w:rPr>
        <w:tab/>
      </w:r>
    </w:p>
    <w:p w14:paraId="636B4148" w14:textId="402A7DE5" w:rsidR="00510050" w:rsidRPr="00CC4F2E" w:rsidRDefault="00510050" w:rsidP="00141C0E">
      <w:pPr>
        <w:pStyle w:val="Bodycopy0"/>
        <w:rPr>
          <w:b/>
          <w:bCs/>
          <w:color w:val="006435"/>
        </w:rPr>
      </w:pPr>
      <w:r w:rsidRPr="00CC4F2E">
        <w:rPr>
          <w:b/>
          <w:bCs/>
          <w:color w:val="006435"/>
        </w:rPr>
        <w:t>Nominated by:</w:t>
      </w:r>
    </w:p>
    <w:p w14:paraId="286DA08A" w14:textId="77BD940F" w:rsidR="003B0D2B" w:rsidRPr="00457A5D" w:rsidRDefault="003B0D2B" w:rsidP="000C5F84">
      <w:pPr>
        <w:pStyle w:val="Bodycopy0"/>
        <w:spacing w:after="120"/>
        <w:rPr>
          <w:b/>
          <w:bCs/>
          <w:color w:val="006400"/>
          <w:sz w:val="20"/>
        </w:rPr>
      </w:pPr>
      <w:r w:rsidRPr="00457A5D">
        <w:rPr>
          <w:sz w:val="20"/>
        </w:rPr>
        <w:t>An ASSP member or entity such as a council, region, common interest group, practice specialty or chapter may submit petitions on behalf of the nominee. The nominator may serve as the petition coordinator.</w:t>
      </w:r>
    </w:p>
    <w:p w14:paraId="3D62AC8A" w14:textId="78DDB889" w:rsidR="00C83FD3" w:rsidRDefault="00485790" w:rsidP="000C5F84">
      <w:pPr>
        <w:spacing w:after="120"/>
      </w:pPr>
      <w:r>
        <w:rPr>
          <w:b/>
          <w:bCs/>
        </w:rPr>
        <w:t>I</w:t>
      </w:r>
      <w:r w:rsidR="00C83FD3" w:rsidRPr="00AA5470">
        <w:rPr>
          <w:b/>
          <w:bCs/>
        </w:rPr>
        <w:t xml:space="preserve">s </w:t>
      </w:r>
      <w:r>
        <w:rPr>
          <w:b/>
          <w:bCs/>
        </w:rPr>
        <w:t xml:space="preserve">this </w:t>
      </w:r>
      <w:r w:rsidR="00C83FD3" w:rsidRPr="00AA5470">
        <w:rPr>
          <w:b/>
          <w:bCs/>
        </w:rPr>
        <w:t>a Self-Nomination</w:t>
      </w:r>
      <w:r w:rsidR="00AA5470">
        <w:rPr>
          <w:b/>
          <w:bCs/>
        </w:rPr>
        <w:t>:</w:t>
      </w:r>
      <w:r w:rsidR="00C83FD3" w:rsidRPr="00C83FD3">
        <w:t xml:space="preserve"> </w:t>
      </w:r>
      <w:sdt>
        <w:sdtPr>
          <w:id w:val="-1368293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07E">
            <w:rPr>
              <w:rFonts w:ascii="MS Gothic" w:eastAsia="MS Gothic" w:hAnsi="MS Gothic" w:hint="eastAsia"/>
            </w:rPr>
            <w:t>☐</w:t>
          </w:r>
        </w:sdtContent>
      </w:sdt>
      <w:r w:rsidR="00C83FD3" w:rsidRPr="00C83FD3">
        <w:t xml:space="preserve"> Yes  </w:t>
      </w:r>
      <w:sdt>
        <w:sdtPr>
          <w:id w:val="355861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207E">
            <w:rPr>
              <w:rFonts w:ascii="MS Gothic" w:eastAsia="MS Gothic" w:hAnsi="MS Gothic" w:hint="eastAsia"/>
            </w:rPr>
            <w:t>☐</w:t>
          </w:r>
        </w:sdtContent>
      </w:sdt>
      <w:r w:rsidR="00C83FD3" w:rsidRPr="00C83FD3">
        <w:t xml:space="preserve"> No</w:t>
      </w:r>
    </w:p>
    <w:p w14:paraId="24D82E33" w14:textId="435B8376" w:rsidR="00395D9B" w:rsidRDefault="00395D9B" w:rsidP="00395D9B">
      <w:pPr>
        <w:spacing w:after="120"/>
        <w:rPr>
          <w:rFonts w:cs="Arial"/>
          <w:szCs w:val="20"/>
        </w:rPr>
      </w:pPr>
      <w:r w:rsidRPr="0076253B">
        <w:rPr>
          <w:rFonts w:cs="Arial"/>
          <w:b/>
          <w:bCs/>
          <w:szCs w:val="20"/>
        </w:rPr>
        <w:t>Name:</w:t>
      </w:r>
      <w:r w:rsidRPr="009660B4">
        <w:rPr>
          <w:rFonts w:cs="Arial"/>
          <w:szCs w:val="20"/>
        </w:rPr>
        <w:t xml:space="preserve">  </w:t>
      </w:r>
      <w:sdt>
        <w:sdtPr>
          <w:rPr>
            <w:rFonts w:cs="Arial"/>
            <w:szCs w:val="20"/>
          </w:rPr>
          <w:id w:val="442196517"/>
          <w:placeholder>
            <w:docPart w:val="DefaultPlaceholder_-1854013440"/>
          </w:placeholder>
          <w:showingPlcHdr/>
          <w:text/>
        </w:sdtPr>
        <w:sdtEndPr/>
        <w:sdtContent>
          <w:r w:rsidR="001A195B" w:rsidRPr="00633515">
            <w:rPr>
              <w:rStyle w:val="PlaceholderText"/>
            </w:rPr>
            <w:t>Click or tap here to enter text.</w:t>
          </w:r>
        </w:sdtContent>
      </w:sdt>
    </w:p>
    <w:p w14:paraId="328026BA" w14:textId="29726E0C" w:rsidR="001546B2" w:rsidRDefault="001546B2" w:rsidP="00395D9B">
      <w:pPr>
        <w:spacing w:after="120"/>
      </w:pPr>
      <w:r w:rsidRPr="00395D9B">
        <w:rPr>
          <w:b/>
          <w:bCs/>
        </w:rPr>
        <w:t>Nominating ASSP Community (if applicable):</w:t>
      </w:r>
      <w:r w:rsidR="00395D9B" w:rsidRPr="00395D9B">
        <w:rPr>
          <w:rFonts w:cs="Arial"/>
          <w:szCs w:val="20"/>
        </w:rPr>
        <w:t xml:space="preserve"> </w:t>
      </w:r>
      <w:sdt>
        <w:sdtPr>
          <w:rPr>
            <w:rFonts w:cs="Arial"/>
            <w:szCs w:val="20"/>
          </w:rPr>
          <w:id w:val="-225301023"/>
          <w:placeholder>
            <w:docPart w:val="DefaultPlaceholder_-1854013440"/>
          </w:placeholder>
          <w:showingPlcHdr/>
          <w:text/>
        </w:sdtPr>
        <w:sdtEndPr/>
        <w:sdtContent>
          <w:r w:rsidR="001A195B" w:rsidRPr="00633515">
            <w:rPr>
              <w:rStyle w:val="PlaceholderText"/>
            </w:rPr>
            <w:t>Click or tap here to enter text.</w:t>
          </w:r>
        </w:sdtContent>
      </w:sdt>
    </w:p>
    <w:p w14:paraId="2674C8F5" w14:textId="76A2CBCF" w:rsidR="00395D9B" w:rsidRPr="009660B4" w:rsidRDefault="00395D9B" w:rsidP="00395D9B">
      <w:pPr>
        <w:spacing w:after="120"/>
        <w:rPr>
          <w:rFonts w:cs="Arial"/>
          <w:szCs w:val="20"/>
        </w:rPr>
      </w:pPr>
      <w:r w:rsidRPr="0076253B">
        <w:rPr>
          <w:rFonts w:cs="Arial"/>
          <w:b/>
          <w:bCs/>
          <w:szCs w:val="20"/>
        </w:rPr>
        <w:t>Address:</w:t>
      </w:r>
      <w:r w:rsidRPr="009660B4">
        <w:rPr>
          <w:rFonts w:cs="Arial"/>
          <w:szCs w:val="20"/>
        </w:rPr>
        <w:t xml:space="preserve"> </w:t>
      </w:r>
      <w:sdt>
        <w:sdtPr>
          <w:rPr>
            <w:rFonts w:cs="Arial"/>
            <w:szCs w:val="20"/>
          </w:rPr>
          <w:id w:val="-125245519"/>
          <w:placeholder>
            <w:docPart w:val="DefaultPlaceholder_-1854013440"/>
          </w:placeholder>
          <w:showingPlcHdr/>
          <w:text/>
        </w:sdtPr>
        <w:sdtEndPr/>
        <w:sdtContent>
          <w:r w:rsidR="001A195B" w:rsidRPr="00633515">
            <w:rPr>
              <w:rStyle w:val="PlaceholderText"/>
            </w:rPr>
            <w:t>Click or tap here to enter text.</w:t>
          </w:r>
        </w:sdtContent>
      </w:sdt>
    </w:p>
    <w:p w14:paraId="694E212A" w14:textId="4DE8E38B" w:rsidR="00395D9B" w:rsidRPr="009660B4" w:rsidRDefault="00395D9B" w:rsidP="00395D9B">
      <w:pPr>
        <w:spacing w:after="120"/>
        <w:rPr>
          <w:rFonts w:cs="Arial"/>
          <w:szCs w:val="20"/>
        </w:rPr>
      </w:pPr>
      <w:r w:rsidRPr="0076253B">
        <w:rPr>
          <w:rFonts w:cs="Arial"/>
          <w:b/>
          <w:bCs/>
          <w:szCs w:val="20"/>
        </w:rPr>
        <w:t>Phone:</w:t>
      </w:r>
      <w:r w:rsidRPr="009660B4">
        <w:rPr>
          <w:rFonts w:cs="Arial"/>
          <w:szCs w:val="20"/>
        </w:rPr>
        <w:t xml:space="preserve"> </w:t>
      </w:r>
      <w:sdt>
        <w:sdtPr>
          <w:rPr>
            <w:rFonts w:cs="Arial"/>
            <w:szCs w:val="20"/>
          </w:rPr>
          <w:id w:val="16286669"/>
          <w:placeholder>
            <w:docPart w:val="DefaultPlaceholder_-1854013440"/>
          </w:placeholder>
          <w:showingPlcHdr/>
          <w:text/>
        </w:sdtPr>
        <w:sdtEndPr/>
        <w:sdtContent>
          <w:r w:rsidR="001A195B" w:rsidRPr="00633515">
            <w:rPr>
              <w:rStyle w:val="PlaceholderText"/>
            </w:rPr>
            <w:t>Click or tap here to enter text.</w:t>
          </w:r>
        </w:sdtContent>
      </w:sdt>
    </w:p>
    <w:p w14:paraId="755B3101" w14:textId="49689C39" w:rsidR="00395D9B" w:rsidRPr="009660B4" w:rsidRDefault="00395D9B" w:rsidP="00395D9B">
      <w:pPr>
        <w:spacing w:after="120"/>
        <w:rPr>
          <w:rFonts w:cs="Arial"/>
          <w:szCs w:val="20"/>
        </w:rPr>
      </w:pPr>
      <w:r w:rsidRPr="0076253B">
        <w:rPr>
          <w:rFonts w:cs="Arial"/>
          <w:b/>
          <w:bCs/>
          <w:szCs w:val="20"/>
        </w:rPr>
        <w:t>Email:</w:t>
      </w:r>
      <w:r w:rsidRPr="009660B4">
        <w:rPr>
          <w:rFonts w:cs="Arial"/>
          <w:szCs w:val="20"/>
        </w:rPr>
        <w:t xml:space="preserve"> </w:t>
      </w:r>
      <w:sdt>
        <w:sdtPr>
          <w:rPr>
            <w:rFonts w:cs="Arial"/>
            <w:szCs w:val="20"/>
          </w:rPr>
          <w:id w:val="1935005867"/>
          <w:placeholder>
            <w:docPart w:val="DefaultPlaceholder_-1854013440"/>
          </w:placeholder>
          <w:showingPlcHdr/>
          <w:text/>
        </w:sdtPr>
        <w:sdtEndPr/>
        <w:sdtContent>
          <w:r w:rsidR="001A195B" w:rsidRPr="00633515">
            <w:rPr>
              <w:rStyle w:val="PlaceholderText"/>
            </w:rPr>
            <w:t>Click or tap here to enter text.</w:t>
          </w:r>
        </w:sdtContent>
      </w:sdt>
    </w:p>
    <w:p w14:paraId="14D8CFF0" w14:textId="77777777" w:rsidR="000C5F84" w:rsidRDefault="00395D9B" w:rsidP="00395D9B">
      <w:pPr>
        <w:spacing w:after="120"/>
        <w:rPr>
          <w:rFonts w:cs="Arial"/>
          <w:szCs w:val="20"/>
        </w:rPr>
      </w:pPr>
      <w:r w:rsidRPr="0076253B">
        <w:rPr>
          <w:rFonts w:cs="Arial"/>
          <w:b/>
          <w:bCs/>
          <w:szCs w:val="20"/>
        </w:rPr>
        <w:t>Title:</w:t>
      </w:r>
      <w:r w:rsidRPr="009660B4">
        <w:rPr>
          <w:rFonts w:cs="Arial"/>
          <w:szCs w:val="20"/>
        </w:rPr>
        <w:t xml:space="preserve"> </w:t>
      </w:r>
      <w:sdt>
        <w:sdtPr>
          <w:rPr>
            <w:rFonts w:cs="Arial"/>
            <w:szCs w:val="20"/>
          </w:rPr>
          <w:id w:val="-1040133391"/>
          <w:placeholder>
            <w:docPart w:val="DefaultPlaceholder_-1854013440"/>
          </w:placeholder>
          <w:showingPlcHdr/>
          <w:text/>
        </w:sdtPr>
        <w:sdtEndPr/>
        <w:sdtContent>
          <w:r w:rsidR="001A195B" w:rsidRPr="00633515">
            <w:rPr>
              <w:rStyle w:val="PlaceholderText"/>
            </w:rPr>
            <w:t>Click or tap here to enter text.</w:t>
          </w:r>
        </w:sdtContent>
      </w:sdt>
    </w:p>
    <w:p w14:paraId="68F217D1" w14:textId="77777777" w:rsidR="00395D9B" w:rsidRPr="009660B4" w:rsidRDefault="00395D9B" w:rsidP="00395D9B">
      <w:pPr>
        <w:spacing w:after="120"/>
        <w:rPr>
          <w:rFonts w:cs="Arial"/>
          <w:szCs w:val="20"/>
        </w:rPr>
      </w:pPr>
      <w:r w:rsidRPr="0076253B">
        <w:rPr>
          <w:rFonts w:cs="Arial"/>
          <w:b/>
          <w:bCs/>
          <w:szCs w:val="20"/>
        </w:rPr>
        <w:t>Company/Organization:</w:t>
      </w:r>
      <w:r w:rsidRPr="009660B4">
        <w:rPr>
          <w:rFonts w:cs="Arial"/>
          <w:szCs w:val="20"/>
        </w:rPr>
        <w:t xml:space="preserve"> </w:t>
      </w:r>
      <w:sdt>
        <w:sdtPr>
          <w:rPr>
            <w:rFonts w:cs="Arial"/>
            <w:szCs w:val="20"/>
          </w:rPr>
          <w:id w:val="101463719"/>
          <w:placeholder>
            <w:docPart w:val="DefaultPlaceholder_-1854013440"/>
          </w:placeholder>
          <w:showingPlcHdr/>
          <w:text/>
        </w:sdtPr>
        <w:sdtEndPr/>
        <w:sdtContent>
          <w:r w:rsidR="001A195B" w:rsidRPr="00633515">
            <w:rPr>
              <w:rStyle w:val="PlaceholderText"/>
            </w:rPr>
            <w:t>Click or tap here to enter text.</w:t>
          </w:r>
        </w:sdtContent>
      </w:sdt>
    </w:p>
    <w:p w14:paraId="1279C26D" w14:textId="77777777" w:rsidR="0096730A" w:rsidRDefault="0096730A" w:rsidP="001546B2">
      <w:pPr>
        <w:rPr>
          <w:b/>
          <w:bCs/>
        </w:rPr>
      </w:pPr>
    </w:p>
    <w:p w14:paraId="6715E976" w14:textId="77777777" w:rsidR="0096730A" w:rsidRDefault="0096730A" w:rsidP="001546B2">
      <w:pPr>
        <w:rPr>
          <w:b/>
          <w:bCs/>
        </w:rPr>
      </w:pPr>
    </w:p>
    <w:p w14:paraId="601E8CA7" w14:textId="64748122" w:rsidR="001546B2" w:rsidRPr="00141C0E" w:rsidRDefault="001546B2" w:rsidP="001546B2">
      <w:pPr>
        <w:rPr>
          <w:i/>
          <w:iCs/>
        </w:rPr>
      </w:pPr>
      <w:r w:rsidRPr="00141C0E">
        <w:rPr>
          <w:i/>
          <w:iCs/>
        </w:rPr>
        <w:t xml:space="preserve">As the </w:t>
      </w:r>
      <w:r w:rsidR="00437B1E">
        <w:rPr>
          <w:i/>
          <w:iCs/>
        </w:rPr>
        <w:t>n</w:t>
      </w:r>
      <w:r w:rsidRPr="00141C0E">
        <w:rPr>
          <w:i/>
          <w:iCs/>
        </w:rPr>
        <w:t xml:space="preserve">ominating individual or representative of the </w:t>
      </w:r>
      <w:r w:rsidR="00437B1E">
        <w:rPr>
          <w:i/>
          <w:iCs/>
        </w:rPr>
        <w:t>n</w:t>
      </w:r>
      <w:r w:rsidRPr="00141C0E">
        <w:rPr>
          <w:i/>
          <w:iCs/>
        </w:rPr>
        <w:t xml:space="preserve">ominating ASSP community (Chapter, Council, Common Interest Group, Practice Specialty, or Region), I have </w:t>
      </w:r>
      <w:r w:rsidR="00975665" w:rsidRPr="00141C0E">
        <w:rPr>
          <w:i/>
          <w:iCs/>
        </w:rPr>
        <w:t>reviewed</w:t>
      </w:r>
      <w:r w:rsidRPr="00141C0E">
        <w:rPr>
          <w:i/>
          <w:iCs/>
        </w:rPr>
        <w:t xml:space="preserve"> the petition and believe all statements to be accurate and a faither reflection of the nominee’s safety activities in the Society, for an employer and for their local community.</w:t>
      </w:r>
    </w:p>
    <w:p w14:paraId="15E83B34" w14:textId="0933E893" w:rsidR="001546B2" w:rsidRDefault="001546B2" w:rsidP="001546B2"/>
    <w:p w14:paraId="276E0919" w14:textId="3C7C259B" w:rsidR="001546B2" w:rsidRPr="00395D9B" w:rsidRDefault="001546B2" w:rsidP="001546B2">
      <w:pPr>
        <w:rPr>
          <w:b/>
          <w:bCs/>
        </w:rPr>
      </w:pPr>
      <w:r w:rsidRPr="00395D9B">
        <w:rPr>
          <w:b/>
          <w:bCs/>
        </w:rPr>
        <w:t>Signature of nominating individual or ASSP Community representative</w:t>
      </w:r>
    </w:p>
    <w:p w14:paraId="01BB75DE" w14:textId="40DE8710" w:rsidR="001546B2" w:rsidRPr="00395D9B" w:rsidRDefault="00921801" w:rsidP="001546B2">
      <w:pPr>
        <w:rPr>
          <w:i/>
          <w:iCs/>
        </w:rPr>
      </w:pPr>
      <w:r w:rsidRPr="00921801">
        <w:rPr>
          <w:rFonts w:cs="Arial"/>
          <w:bCs/>
          <w:i/>
          <w:iCs/>
          <w:sz w:val="18"/>
          <w:szCs w:val="18"/>
        </w:rPr>
        <w:t xml:space="preserve">Use your mouse to navigate to the signature box then double click below to </w:t>
      </w:r>
      <w:r w:rsidR="00437B1E" w:rsidRPr="00921801">
        <w:rPr>
          <w:rFonts w:cs="Arial"/>
          <w:bCs/>
          <w:i/>
          <w:iCs/>
          <w:sz w:val="18"/>
          <w:szCs w:val="18"/>
        </w:rPr>
        <w:t>sign.</w:t>
      </w:r>
    </w:p>
    <w:p w14:paraId="41501E38" w14:textId="058947FA" w:rsidR="00DB358A" w:rsidRDefault="00CA45B8" w:rsidP="001546B2">
      <w:pPr>
        <w:rPr>
          <w:rFonts w:cs="Arial"/>
          <w:bCs/>
          <w:i/>
          <w:iCs/>
          <w:sz w:val="18"/>
          <w:szCs w:val="18"/>
        </w:rPr>
      </w:pPr>
      <w:r>
        <w:rPr>
          <w:rFonts w:cs="Arial"/>
          <w:bCs/>
          <w:i/>
          <w:iCs/>
          <w:sz w:val="18"/>
          <w:szCs w:val="18"/>
        </w:rPr>
        <w:pict w14:anchorId="2E371213">
          <v:shape id="_x0000_i1026" type="#_x0000_t75" alt="Microsoft Office Signature Line..." style="width:117pt;height:59.25pt">
            <v:imagedata r:id="rId7" o:title=""/>
            <o:lock v:ext="edit" ungrouping="t" rotation="t" cropping="t" verticies="t" text="t" grouping="t"/>
            <o:signatureline v:ext="edit" id="{64E64D5D-D135-402E-B414-03FFF3474D64}" provid="{00000000-0000-0000-0000-000000000000}" issignatureline="t"/>
          </v:shape>
        </w:pict>
      </w:r>
    </w:p>
    <w:p w14:paraId="1A23B6DA" w14:textId="01C8259C" w:rsidR="00DB358A" w:rsidRPr="00CC4F2E" w:rsidRDefault="003B0D2B" w:rsidP="003B0D2B">
      <w:pPr>
        <w:pStyle w:val="Bodycopy0"/>
        <w:rPr>
          <w:rFonts w:cs="Arial"/>
          <w:b/>
          <w:bCs/>
          <w:color w:val="006435"/>
          <w:sz w:val="20"/>
        </w:rPr>
      </w:pPr>
      <w:r w:rsidRPr="00CC4F2E">
        <w:rPr>
          <w:b/>
          <w:bCs/>
          <w:color w:val="006435"/>
        </w:rPr>
        <w:t>Petition Coordinator</w:t>
      </w:r>
      <w:r w:rsidRPr="00CC4F2E">
        <w:rPr>
          <w:rFonts w:cs="Arial"/>
          <w:b/>
          <w:bCs/>
          <w:color w:val="006435"/>
          <w:sz w:val="20"/>
        </w:rPr>
        <w:t>:</w:t>
      </w:r>
    </w:p>
    <w:p w14:paraId="736B770B" w14:textId="3DC76B6B" w:rsidR="003B0D2B" w:rsidRPr="00DE06FA" w:rsidRDefault="00D61C6D" w:rsidP="003B0D2B">
      <w:pPr>
        <w:rPr>
          <w:rFonts w:cs="Arial"/>
          <w:szCs w:val="20"/>
        </w:rPr>
      </w:pPr>
      <w:r>
        <w:rPr>
          <w:rFonts w:cs="Arial"/>
          <w:szCs w:val="20"/>
        </w:rPr>
        <w:t xml:space="preserve">The </w:t>
      </w:r>
      <w:r w:rsidR="003B0D2B" w:rsidRPr="00DE06FA">
        <w:rPr>
          <w:rFonts w:cs="Arial"/>
          <w:szCs w:val="20"/>
        </w:rPr>
        <w:t xml:space="preserve">petition coordinator must compile and submit the petition on behalf of the nominee. The petition coordinator must be an ASSP member familiar with the nominee’s body of work. </w:t>
      </w:r>
    </w:p>
    <w:p w14:paraId="36F51676" w14:textId="77777777" w:rsidR="003B0D2B" w:rsidRPr="00DE06FA" w:rsidRDefault="003B0D2B" w:rsidP="003B0D2B">
      <w:pPr>
        <w:pStyle w:val="Bodycopy0"/>
        <w:rPr>
          <w:rFonts w:cs="Arial"/>
          <w:b/>
          <w:bCs/>
          <w:color w:val="006400"/>
          <w:sz w:val="20"/>
        </w:rPr>
      </w:pPr>
    </w:p>
    <w:p w14:paraId="16037B56" w14:textId="58F24A89" w:rsidR="003B0D2B" w:rsidRPr="00DE06FA" w:rsidRDefault="003B0D2B" w:rsidP="000C5F84">
      <w:pPr>
        <w:spacing w:after="120"/>
        <w:rPr>
          <w:rFonts w:cs="Arial"/>
          <w:bCs/>
          <w:szCs w:val="20"/>
        </w:rPr>
      </w:pPr>
      <w:r w:rsidRPr="007C54FF">
        <w:rPr>
          <w:rFonts w:cs="Arial"/>
          <w:b/>
          <w:szCs w:val="20"/>
        </w:rPr>
        <w:t xml:space="preserve">Is the Petition Coordinator the same as the Nominator listed above? </w:t>
      </w:r>
      <w:r w:rsidRPr="00DE06FA">
        <w:rPr>
          <w:rFonts w:cs="Arial"/>
          <w:bCs/>
          <w:szCs w:val="20"/>
        </w:rPr>
        <w:t xml:space="preserve"> </w:t>
      </w:r>
      <w:sdt>
        <w:sdtPr>
          <w:rPr>
            <w:rFonts w:cs="Arial"/>
            <w:szCs w:val="20"/>
          </w:rPr>
          <w:id w:val="827172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54FF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0C5F84" w:rsidRPr="00DE06FA">
        <w:rPr>
          <w:rFonts w:cs="Arial"/>
          <w:szCs w:val="20"/>
        </w:rPr>
        <w:t xml:space="preserve"> Yes  </w:t>
      </w:r>
      <w:sdt>
        <w:sdtPr>
          <w:rPr>
            <w:rFonts w:cs="Arial"/>
            <w:szCs w:val="20"/>
          </w:rPr>
          <w:id w:val="239763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5F84" w:rsidRPr="00DE06FA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0C5F84" w:rsidRPr="00DE06FA">
        <w:rPr>
          <w:rFonts w:cs="Arial"/>
          <w:szCs w:val="20"/>
        </w:rPr>
        <w:t xml:space="preserve"> No</w:t>
      </w:r>
    </w:p>
    <w:p w14:paraId="7BAF6442" w14:textId="36D1EE11" w:rsidR="003B0D2B" w:rsidRPr="007C54FF" w:rsidRDefault="003B0D2B" w:rsidP="000C5F84">
      <w:pPr>
        <w:spacing w:after="120"/>
        <w:rPr>
          <w:rFonts w:cs="Arial"/>
          <w:b/>
          <w:szCs w:val="20"/>
        </w:rPr>
      </w:pPr>
      <w:r w:rsidRPr="007C54FF">
        <w:rPr>
          <w:rFonts w:cs="Arial"/>
          <w:b/>
          <w:szCs w:val="20"/>
        </w:rPr>
        <w:t xml:space="preserve">If no, please complete this section: </w:t>
      </w:r>
    </w:p>
    <w:p w14:paraId="487A80BD" w14:textId="62224C86" w:rsidR="000C5F84" w:rsidRPr="00DE06FA" w:rsidRDefault="003B0D2B" w:rsidP="000C5F84">
      <w:pPr>
        <w:spacing w:after="120"/>
        <w:rPr>
          <w:rFonts w:cs="Arial"/>
          <w:szCs w:val="20"/>
        </w:rPr>
      </w:pPr>
      <w:r w:rsidRPr="00DE06FA">
        <w:rPr>
          <w:rFonts w:cs="Arial"/>
          <w:b/>
          <w:szCs w:val="20"/>
        </w:rPr>
        <w:t>Name:</w:t>
      </w:r>
      <w:r w:rsidR="000C5F84" w:rsidRPr="00DE06FA">
        <w:rPr>
          <w:rFonts w:cs="Arial"/>
          <w:szCs w:val="20"/>
        </w:rPr>
        <w:t xml:space="preserve"> </w:t>
      </w:r>
      <w:sdt>
        <w:sdtPr>
          <w:rPr>
            <w:rFonts w:cs="Arial"/>
            <w:szCs w:val="20"/>
          </w:rPr>
          <w:id w:val="-351342886"/>
          <w:placeholder>
            <w:docPart w:val="8414C102DFFC406DB3D1FC60DBA9134A"/>
          </w:placeholder>
          <w:showingPlcHdr/>
          <w:text/>
        </w:sdtPr>
        <w:sdtEndPr/>
        <w:sdtContent>
          <w:r w:rsidR="000C5F84" w:rsidRPr="00DE06FA">
            <w:rPr>
              <w:rStyle w:val="PlaceholderText"/>
              <w:rFonts w:cs="Arial"/>
              <w:szCs w:val="20"/>
            </w:rPr>
            <w:t>Click or tap here to enter text.</w:t>
          </w:r>
        </w:sdtContent>
      </w:sdt>
    </w:p>
    <w:p w14:paraId="45BCD62B" w14:textId="348604D8" w:rsidR="003B0D2B" w:rsidRPr="00DE06FA" w:rsidRDefault="003B0D2B" w:rsidP="000C5F84">
      <w:pPr>
        <w:spacing w:after="120"/>
        <w:rPr>
          <w:rFonts w:cs="Arial"/>
          <w:bCs/>
          <w:szCs w:val="20"/>
        </w:rPr>
      </w:pPr>
      <w:r w:rsidRPr="00DE06FA">
        <w:rPr>
          <w:rFonts w:cs="Arial"/>
          <w:b/>
          <w:szCs w:val="20"/>
        </w:rPr>
        <w:t>Title</w:t>
      </w:r>
      <w:r w:rsidRPr="00DE06FA">
        <w:rPr>
          <w:rFonts w:cs="Arial"/>
          <w:bCs/>
          <w:szCs w:val="20"/>
        </w:rPr>
        <w:t xml:space="preserve">: </w:t>
      </w:r>
      <w:sdt>
        <w:sdtPr>
          <w:rPr>
            <w:rFonts w:cs="Arial"/>
            <w:szCs w:val="20"/>
          </w:rPr>
          <w:id w:val="-1064558535"/>
          <w:placeholder>
            <w:docPart w:val="BC2A7083938C4AE59181DE1787D23036"/>
          </w:placeholder>
          <w:showingPlcHdr/>
          <w:text/>
        </w:sdtPr>
        <w:sdtEndPr/>
        <w:sdtContent>
          <w:r w:rsidR="000C5F84" w:rsidRPr="00DE06FA">
            <w:rPr>
              <w:rStyle w:val="PlaceholderText"/>
              <w:rFonts w:cs="Arial"/>
              <w:szCs w:val="20"/>
            </w:rPr>
            <w:t>Click or tap here to enter text.</w:t>
          </w:r>
        </w:sdtContent>
      </w:sdt>
    </w:p>
    <w:p w14:paraId="68ED7DF5" w14:textId="00413ABC" w:rsidR="003B0D2B" w:rsidRPr="00DE06FA" w:rsidRDefault="003B0D2B" w:rsidP="000C5F84">
      <w:pPr>
        <w:spacing w:after="120"/>
        <w:rPr>
          <w:rFonts w:cs="Arial"/>
          <w:bCs/>
          <w:szCs w:val="20"/>
        </w:rPr>
      </w:pPr>
      <w:r w:rsidRPr="00DE06FA">
        <w:rPr>
          <w:rFonts w:cs="Arial"/>
          <w:b/>
          <w:szCs w:val="20"/>
        </w:rPr>
        <w:t>Company:</w:t>
      </w:r>
      <w:r w:rsidRPr="00DE06FA">
        <w:rPr>
          <w:rFonts w:cs="Arial"/>
          <w:bCs/>
          <w:szCs w:val="20"/>
        </w:rPr>
        <w:t xml:space="preserve"> </w:t>
      </w:r>
      <w:sdt>
        <w:sdtPr>
          <w:rPr>
            <w:rFonts w:cs="Arial"/>
            <w:szCs w:val="20"/>
          </w:rPr>
          <w:id w:val="-872620578"/>
          <w:placeholder>
            <w:docPart w:val="E259876298404401A35C281F61D295E7"/>
          </w:placeholder>
          <w:showingPlcHdr/>
          <w:text/>
        </w:sdtPr>
        <w:sdtEndPr/>
        <w:sdtContent>
          <w:r w:rsidR="000C5F84" w:rsidRPr="00DE06FA">
            <w:rPr>
              <w:rStyle w:val="PlaceholderText"/>
              <w:rFonts w:cs="Arial"/>
              <w:szCs w:val="20"/>
            </w:rPr>
            <w:t>Click or tap here to enter text.</w:t>
          </w:r>
        </w:sdtContent>
      </w:sdt>
    </w:p>
    <w:p w14:paraId="30AA13DA" w14:textId="0842F146" w:rsidR="003B0D2B" w:rsidRPr="00DE06FA" w:rsidRDefault="003B0D2B" w:rsidP="000C5F84">
      <w:pPr>
        <w:spacing w:after="120"/>
        <w:rPr>
          <w:rFonts w:cs="Arial"/>
          <w:bCs/>
          <w:szCs w:val="20"/>
        </w:rPr>
      </w:pPr>
      <w:r w:rsidRPr="00DE06FA">
        <w:rPr>
          <w:rFonts w:cs="Arial"/>
          <w:b/>
          <w:szCs w:val="20"/>
        </w:rPr>
        <w:t>Phone:</w:t>
      </w:r>
      <w:r w:rsidRPr="00DE06FA">
        <w:rPr>
          <w:rFonts w:cs="Arial"/>
          <w:bCs/>
          <w:szCs w:val="20"/>
        </w:rPr>
        <w:t xml:space="preserve"> </w:t>
      </w:r>
      <w:sdt>
        <w:sdtPr>
          <w:rPr>
            <w:rFonts w:cs="Arial"/>
            <w:szCs w:val="20"/>
          </w:rPr>
          <w:id w:val="-15382497"/>
          <w:placeholder>
            <w:docPart w:val="920FD3304D9C4786BC4203B08AC7B843"/>
          </w:placeholder>
          <w:showingPlcHdr/>
          <w:text/>
        </w:sdtPr>
        <w:sdtEndPr/>
        <w:sdtContent>
          <w:r w:rsidR="000C5F84" w:rsidRPr="00DE06FA">
            <w:rPr>
              <w:rStyle w:val="PlaceholderText"/>
              <w:rFonts w:cs="Arial"/>
              <w:szCs w:val="20"/>
            </w:rPr>
            <w:t>Click or tap here to enter text.</w:t>
          </w:r>
        </w:sdtContent>
      </w:sdt>
    </w:p>
    <w:p w14:paraId="24506FAE" w14:textId="39C8D711" w:rsidR="003B0D2B" w:rsidRPr="00DE06FA" w:rsidRDefault="003B0D2B" w:rsidP="000C5F84">
      <w:pPr>
        <w:spacing w:after="120"/>
        <w:rPr>
          <w:rFonts w:cs="Arial"/>
          <w:bCs/>
          <w:szCs w:val="20"/>
        </w:rPr>
      </w:pPr>
      <w:r w:rsidRPr="00DE06FA">
        <w:rPr>
          <w:rFonts w:cs="Arial"/>
          <w:b/>
          <w:szCs w:val="20"/>
        </w:rPr>
        <w:t>Email address:</w:t>
      </w:r>
      <w:r w:rsidRPr="00DE06FA">
        <w:rPr>
          <w:rFonts w:cs="Arial"/>
          <w:bCs/>
          <w:szCs w:val="20"/>
        </w:rPr>
        <w:t xml:space="preserve"> </w:t>
      </w:r>
      <w:sdt>
        <w:sdtPr>
          <w:rPr>
            <w:rFonts w:cs="Arial"/>
            <w:szCs w:val="20"/>
          </w:rPr>
          <w:id w:val="1314218099"/>
          <w:placeholder>
            <w:docPart w:val="BFA276D82C2C4CC3AE8DBD6F360361C1"/>
          </w:placeholder>
          <w:showingPlcHdr/>
          <w:text/>
        </w:sdtPr>
        <w:sdtEndPr/>
        <w:sdtContent>
          <w:r w:rsidR="000C5F84" w:rsidRPr="00DE06FA">
            <w:rPr>
              <w:rStyle w:val="PlaceholderText"/>
              <w:rFonts w:cs="Arial"/>
              <w:szCs w:val="20"/>
            </w:rPr>
            <w:t>Click or tap here to enter text.</w:t>
          </w:r>
        </w:sdtContent>
      </w:sdt>
    </w:p>
    <w:p w14:paraId="7F997FDB" w14:textId="77777777" w:rsidR="003B0D2B" w:rsidRDefault="003B0D2B" w:rsidP="001546B2">
      <w:pPr>
        <w:rPr>
          <w:rFonts w:cs="Arial"/>
          <w:bCs/>
          <w:szCs w:val="20"/>
        </w:rPr>
      </w:pPr>
    </w:p>
    <w:p w14:paraId="2A30F917" w14:textId="77777777" w:rsidR="00CC4F2E" w:rsidRPr="00CC4F2E" w:rsidRDefault="00CC4F2E" w:rsidP="00CC4F2E">
      <w:pPr>
        <w:pStyle w:val="Bodycopy0"/>
        <w:rPr>
          <w:b/>
          <w:bCs/>
          <w:color w:val="006435"/>
        </w:rPr>
      </w:pPr>
      <w:r w:rsidRPr="00CC4F2E">
        <w:rPr>
          <w:b/>
          <w:bCs/>
          <w:color w:val="006435"/>
        </w:rPr>
        <w:t>Submission Checklist:</w:t>
      </w:r>
    </w:p>
    <w:p w14:paraId="63FAC449" w14:textId="697E37D6" w:rsidR="00DB358A" w:rsidRPr="00DE06FA" w:rsidRDefault="00CC4F2E" w:rsidP="001546B2">
      <w:pPr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Submission details can be found in the </w:t>
      </w:r>
      <w:hyperlink r:id="rId8" w:history="1">
        <w:r w:rsidR="00DB358A" w:rsidRPr="00CC4F2E">
          <w:rPr>
            <w:rStyle w:val="Hyperlink"/>
            <w:rFonts w:ascii="Arial" w:hAnsi="Arial" w:cs="Arial"/>
            <w:bCs/>
            <w:sz w:val="20"/>
            <w:szCs w:val="20"/>
          </w:rPr>
          <w:t>Checklist for Petition Coordinator</w:t>
        </w:r>
      </w:hyperlink>
      <w:r>
        <w:rPr>
          <w:rFonts w:cs="Arial"/>
          <w:bCs/>
          <w:szCs w:val="20"/>
        </w:rPr>
        <w:t xml:space="preserve">. Please refer to it to ensure you have all the needed elements for a complete ASSP Safety Professional of the Year Award Petition. </w:t>
      </w:r>
    </w:p>
    <w:p w14:paraId="2963547E" w14:textId="77777777" w:rsidR="003B0D2B" w:rsidRPr="00DB358A" w:rsidRDefault="003B0D2B" w:rsidP="001546B2">
      <w:pPr>
        <w:rPr>
          <w:rFonts w:cs="Arial"/>
          <w:bCs/>
          <w:szCs w:val="20"/>
        </w:rPr>
      </w:pPr>
    </w:p>
    <w:sectPr w:rsidR="003B0D2B" w:rsidRPr="00DB358A" w:rsidSect="007C54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00" w:right="1080" w:bottom="450" w:left="1080" w:header="810" w:footer="157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5E27A" w14:textId="77777777" w:rsidR="00227FE3" w:rsidRDefault="00227FE3" w:rsidP="00502582">
      <w:r>
        <w:separator/>
      </w:r>
    </w:p>
  </w:endnote>
  <w:endnote w:type="continuationSeparator" w:id="0">
    <w:p w14:paraId="3733CDE4" w14:textId="77777777" w:rsidR="00227FE3" w:rsidRDefault="00227FE3" w:rsidP="0050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94D0" w14:textId="77777777" w:rsidR="00CA45B8" w:rsidRDefault="00CA45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CFDBB" w14:textId="18B64528" w:rsidR="00DE2AC7" w:rsidRDefault="00CC4F2E">
    <w:pPr>
      <w:pStyle w:val="Footer"/>
      <w:jc w:val="right"/>
    </w:pPr>
    <w:r w:rsidRPr="00CA45B8">
      <w:rPr>
        <w:sz w:val="18"/>
        <w:szCs w:val="18"/>
      </w:rPr>
      <w:t xml:space="preserve"> April 2023</w:t>
    </w:r>
    <w:r>
      <w:t xml:space="preserve">         </w:t>
    </w:r>
    <w:sdt>
      <w:sdtPr>
        <w:id w:val="-3140278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E2AC7">
          <w:fldChar w:fldCharType="begin"/>
        </w:r>
        <w:r w:rsidR="00DE2AC7">
          <w:instrText xml:space="preserve"> PAGE   \* MERGEFORMAT </w:instrText>
        </w:r>
        <w:r w:rsidR="00DE2AC7">
          <w:fldChar w:fldCharType="separate"/>
        </w:r>
        <w:r w:rsidR="00DE2AC7">
          <w:rPr>
            <w:noProof/>
          </w:rPr>
          <w:t>2</w:t>
        </w:r>
        <w:r w:rsidR="00DE2AC7">
          <w:rPr>
            <w:noProof/>
          </w:rPr>
          <w:fldChar w:fldCharType="end"/>
        </w:r>
      </w:sdtContent>
    </w:sdt>
  </w:p>
  <w:p w14:paraId="700E925F" w14:textId="77777777" w:rsidR="00502582" w:rsidRDefault="00502582" w:rsidP="00502582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562A6" w14:textId="77777777" w:rsidR="009554B3" w:rsidRDefault="009554B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AA8B911" wp14:editId="35D0C487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86" name="Picture 86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8474E" w14:textId="77777777" w:rsidR="00227FE3" w:rsidRDefault="00227FE3" w:rsidP="00502582">
      <w:r>
        <w:separator/>
      </w:r>
    </w:p>
  </w:footnote>
  <w:footnote w:type="continuationSeparator" w:id="0">
    <w:p w14:paraId="2CEFF6A8" w14:textId="77777777" w:rsidR="00227FE3" w:rsidRDefault="00227FE3" w:rsidP="0050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55C57" w14:textId="77777777" w:rsidR="00502582" w:rsidRDefault="00CA45B8">
    <w:pPr>
      <w:pStyle w:val="Header"/>
    </w:pPr>
    <w:r>
      <w:rPr>
        <w:noProof/>
      </w:rPr>
      <w:pict w14:anchorId="53E063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08595" w14:textId="77777777" w:rsidR="00502582" w:rsidRDefault="00CA45B8">
    <w:pPr>
      <w:pStyle w:val="Header"/>
    </w:pPr>
    <w:r>
      <w:rPr>
        <w:noProof/>
      </w:rPr>
      <w:pict w14:anchorId="625CE4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428CB" w14:textId="77777777" w:rsidR="009554B3" w:rsidRDefault="009554B3">
    <w:pPr>
      <w:pStyle w:val="Header"/>
    </w:pPr>
    <w:r>
      <w:rPr>
        <w:noProof/>
      </w:rPr>
      <w:drawing>
        <wp:inline distT="0" distB="0" distL="0" distR="0" wp14:anchorId="20B6D79F" wp14:editId="217AAF6D">
          <wp:extent cx="2552700" cy="672184"/>
          <wp:effectExtent l="0" t="0" r="0" b="0"/>
          <wp:docPr id="85" name="Picture 8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3446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1C66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866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E6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D27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CF4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FA94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86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7AE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83B1802"/>
    <w:multiLevelType w:val="hybridMultilevel"/>
    <w:tmpl w:val="B4D6E53E"/>
    <w:lvl w:ilvl="0" w:tplc="05C48966">
      <w:start w:val="1"/>
      <w:numFmt w:val="decimal"/>
      <w:pStyle w:val="NumberedListASSP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6437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E4648"/>
    <w:multiLevelType w:val="hybridMultilevel"/>
    <w:tmpl w:val="C23E5BDC"/>
    <w:lvl w:ilvl="0" w:tplc="67409280">
      <w:start w:val="1"/>
      <w:numFmt w:val="bullet"/>
      <w:pStyle w:val="ListASSP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437"/>
        <w:spacing w:val="-1"/>
        <w:w w:val="10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9269407">
    <w:abstractNumId w:val="9"/>
  </w:num>
  <w:num w:numId="2" w16cid:durableId="1930851531">
    <w:abstractNumId w:val="7"/>
  </w:num>
  <w:num w:numId="3" w16cid:durableId="1296368469">
    <w:abstractNumId w:val="6"/>
  </w:num>
  <w:num w:numId="4" w16cid:durableId="1432583821">
    <w:abstractNumId w:val="5"/>
  </w:num>
  <w:num w:numId="5" w16cid:durableId="2004316812">
    <w:abstractNumId w:val="4"/>
  </w:num>
  <w:num w:numId="6" w16cid:durableId="1739548850">
    <w:abstractNumId w:val="8"/>
  </w:num>
  <w:num w:numId="7" w16cid:durableId="1991015864">
    <w:abstractNumId w:val="3"/>
  </w:num>
  <w:num w:numId="8" w16cid:durableId="1313021124">
    <w:abstractNumId w:val="2"/>
  </w:num>
  <w:num w:numId="9" w16cid:durableId="2137134545">
    <w:abstractNumId w:val="1"/>
  </w:num>
  <w:num w:numId="10" w16cid:durableId="78262134">
    <w:abstractNumId w:val="0"/>
  </w:num>
  <w:num w:numId="11" w16cid:durableId="2093580240">
    <w:abstractNumId w:val="11"/>
  </w:num>
  <w:num w:numId="12" w16cid:durableId="2287367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ocumentProtection w:edit="forms" w:enforcement="0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FE3"/>
    <w:rsid w:val="0000065F"/>
    <w:rsid w:val="000170F6"/>
    <w:rsid w:val="000A276A"/>
    <w:rsid w:val="000C5F84"/>
    <w:rsid w:val="000D0268"/>
    <w:rsid w:val="00135060"/>
    <w:rsid w:val="00141C0E"/>
    <w:rsid w:val="001546B2"/>
    <w:rsid w:val="00177679"/>
    <w:rsid w:val="001A195B"/>
    <w:rsid w:val="001C1A5A"/>
    <w:rsid w:val="00227FE3"/>
    <w:rsid w:val="0027752E"/>
    <w:rsid w:val="0039180D"/>
    <w:rsid w:val="00395D9B"/>
    <w:rsid w:val="003A2D5C"/>
    <w:rsid w:val="003B0D2B"/>
    <w:rsid w:val="003F7D94"/>
    <w:rsid w:val="0040025F"/>
    <w:rsid w:val="00437B1E"/>
    <w:rsid w:val="00457A5D"/>
    <w:rsid w:val="00485790"/>
    <w:rsid w:val="004C53CA"/>
    <w:rsid w:val="004D2B92"/>
    <w:rsid w:val="00501BAB"/>
    <w:rsid w:val="00502582"/>
    <w:rsid w:val="00503BAD"/>
    <w:rsid w:val="00510050"/>
    <w:rsid w:val="00512BD2"/>
    <w:rsid w:val="00517437"/>
    <w:rsid w:val="00527622"/>
    <w:rsid w:val="005710C4"/>
    <w:rsid w:val="00572EB1"/>
    <w:rsid w:val="00597A9F"/>
    <w:rsid w:val="005F4E81"/>
    <w:rsid w:val="00612605"/>
    <w:rsid w:val="0063128E"/>
    <w:rsid w:val="006C36A3"/>
    <w:rsid w:val="006F117F"/>
    <w:rsid w:val="00714F2F"/>
    <w:rsid w:val="00736CAA"/>
    <w:rsid w:val="00745090"/>
    <w:rsid w:val="00745CAA"/>
    <w:rsid w:val="00752CEF"/>
    <w:rsid w:val="00765DAF"/>
    <w:rsid w:val="007912E7"/>
    <w:rsid w:val="007C1B66"/>
    <w:rsid w:val="007C54FF"/>
    <w:rsid w:val="00805A1F"/>
    <w:rsid w:val="0081138C"/>
    <w:rsid w:val="008359CA"/>
    <w:rsid w:val="008E71B9"/>
    <w:rsid w:val="00921801"/>
    <w:rsid w:val="009300DB"/>
    <w:rsid w:val="009554B3"/>
    <w:rsid w:val="0096730A"/>
    <w:rsid w:val="00970224"/>
    <w:rsid w:val="00975665"/>
    <w:rsid w:val="009C1D58"/>
    <w:rsid w:val="009D21D7"/>
    <w:rsid w:val="009F6727"/>
    <w:rsid w:val="00A3027A"/>
    <w:rsid w:val="00AA5470"/>
    <w:rsid w:val="00AF1667"/>
    <w:rsid w:val="00B314DC"/>
    <w:rsid w:val="00BE0C45"/>
    <w:rsid w:val="00BE5F8C"/>
    <w:rsid w:val="00C10717"/>
    <w:rsid w:val="00C35BCF"/>
    <w:rsid w:val="00C418BF"/>
    <w:rsid w:val="00C7210A"/>
    <w:rsid w:val="00C748FE"/>
    <w:rsid w:val="00C83FD3"/>
    <w:rsid w:val="00C9207E"/>
    <w:rsid w:val="00CA45B8"/>
    <w:rsid w:val="00CC060F"/>
    <w:rsid w:val="00CC4F2E"/>
    <w:rsid w:val="00CF06C3"/>
    <w:rsid w:val="00D00A56"/>
    <w:rsid w:val="00D0763C"/>
    <w:rsid w:val="00D275DD"/>
    <w:rsid w:val="00D309CC"/>
    <w:rsid w:val="00D336DB"/>
    <w:rsid w:val="00D443E2"/>
    <w:rsid w:val="00D61C6D"/>
    <w:rsid w:val="00D663B1"/>
    <w:rsid w:val="00DB358A"/>
    <w:rsid w:val="00DC395B"/>
    <w:rsid w:val="00DD7625"/>
    <w:rsid w:val="00DE06FA"/>
    <w:rsid w:val="00DE2AC7"/>
    <w:rsid w:val="00E05DA3"/>
    <w:rsid w:val="00E46999"/>
    <w:rsid w:val="00EB1A32"/>
    <w:rsid w:val="00EF567E"/>
    <w:rsid w:val="00F06721"/>
    <w:rsid w:val="00F13F61"/>
    <w:rsid w:val="00F729AF"/>
    <w:rsid w:val="00F933DF"/>
    <w:rsid w:val="00FB10D0"/>
    <w:rsid w:val="00FB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9703E4F"/>
  <w15:chartTrackingRefBased/>
  <w15:docId w15:val="{6EFC55A8-81E2-414D-A21E-EB7E451B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D2B"/>
    <w:rPr>
      <w:rFonts w:ascii="Arial" w:hAnsi="Arial"/>
      <w:sz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14DC"/>
    <w:pPr>
      <w:keepNext/>
      <w:keepLines/>
      <w:spacing w:before="240"/>
      <w:outlineLvl w:val="1"/>
    </w:pPr>
    <w:rPr>
      <w:rFonts w:ascii="Minion Pro" w:eastAsiaTheme="majorEastAsia" w:hAnsi="Minion Pro" w:cstheme="majorBidi"/>
      <w:color w:val="006536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ASSP">
    <w:name w:val="Heading 1 ASSP"/>
    <w:basedOn w:val="DefaultParagraphFont"/>
    <w:qFormat/>
    <w:rsid w:val="0063128E"/>
    <w:rPr>
      <w:rFonts w:ascii="Arial" w:hAnsi="Arial"/>
      <w:b/>
      <w:bCs/>
      <w:color w:val="006400"/>
      <w:sz w:val="40"/>
    </w:rPr>
  </w:style>
  <w:style w:type="paragraph" w:customStyle="1" w:styleId="SubHeadASSP">
    <w:name w:val="Sub Head ASSP"/>
    <w:basedOn w:val="Normal"/>
    <w:link w:val="SubHeadASSPChar"/>
    <w:qFormat/>
    <w:rsid w:val="00745CAA"/>
    <w:rPr>
      <w:sz w:val="32"/>
    </w:rPr>
  </w:style>
  <w:style w:type="character" w:styleId="Strong">
    <w:name w:val="Strong"/>
    <w:basedOn w:val="DefaultParagraphFont"/>
    <w:uiPriority w:val="22"/>
    <w:qFormat/>
    <w:rsid w:val="00DC395B"/>
    <w:rPr>
      <w:b/>
      <w:bCs/>
    </w:rPr>
  </w:style>
  <w:style w:type="paragraph" w:customStyle="1" w:styleId="ASSPArial">
    <w:name w:val="ASSP Arial"/>
    <w:basedOn w:val="Normal"/>
    <w:rsid w:val="00C748FE"/>
    <w:pPr>
      <w:tabs>
        <w:tab w:val="left" w:pos="3615"/>
      </w:tabs>
    </w:pPr>
    <w:rPr>
      <w:rFonts w:cs="Arial"/>
    </w:rPr>
  </w:style>
  <w:style w:type="character" w:customStyle="1" w:styleId="BodyCopy">
    <w:name w:val="Body Copy"/>
    <w:basedOn w:val="DefaultParagraphFont"/>
    <w:rsid w:val="009C1D58"/>
    <w:rPr>
      <w:rFonts w:ascii="Arial" w:hAnsi="Arial"/>
      <w:sz w:val="20"/>
    </w:rPr>
  </w:style>
  <w:style w:type="paragraph" w:styleId="Quote">
    <w:name w:val="Quote"/>
    <w:aliases w:val="Quote ASSP"/>
    <w:basedOn w:val="Normal"/>
    <w:next w:val="Normal"/>
    <w:link w:val="QuoteChar"/>
    <w:uiPriority w:val="29"/>
    <w:rsid w:val="00F0672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Quote ASSP Char"/>
    <w:basedOn w:val="DefaultParagraphFont"/>
    <w:link w:val="Quote"/>
    <w:uiPriority w:val="29"/>
    <w:rsid w:val="00F06721"/>
    <w:rPr>
      <w:rFonts w:ascii="Arial" w:hAnsi="Arial"/>
      <w:i/>
      <w:iCs/>
      <w:sz w:val="20"/>
    </w:rPr>
  </w:style>
  <w:style w:type="paragraph" w:styleId="ListParagraph">
    <w:name w:val="List Paragraph"/>
    <w:basedOn w:val="Normal"/>
    <w:link w:val="ListParagraphChar"/>
    <w:uiPriority w:val="34"/>
    <w:rsid w:val="00D0763C"/>
    <w:pPr>
      <w:ind w:left="720"/>
      <w:contextualSpacing/>
    </w:pPr>
  </w:style>
  <w:style w:type="table" w:styleId="TableGrid">
    <w:name w:val="Table Grid"/>
    <w:basedOn w:val="TableNormal"/>
    <w:uiPriority w:val="39"/>
    <w:rsid w:val="0013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4-Accent6">
    <w:name w:val="List Table 4 Accent 6"/>
    <w:basedOn w:val="TableNormal"/>
    <w:uiPriority w:val="49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D00A5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8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82"/>
    <w:rPr>
      <w:rFonts w:ascii="Arial" w:hAnsi="Arial"/>
      <w:sz w:val="20"/>
    </w:rPr>
  </w:style>
  <w:style w:type="paragraph" w:customStyle="1" w:styleId="ListASSP">
    <w:name w:val="List ASSP"/>
    <w:basedOn w:val="ListParagraph"/>
    <w:link w:val="ListASSPChar"/>
    <w:qFormat/>
    <w:rsid w:val="008E71B9"/>
    <w:pPr>
      <w:numPr>
        <w:numId w:val="11"/>
      </w:numPr>
      <w:spacing w:line="360" w:lineRule="auto"/>
    </w:pPr>
  </w:style>
  <w:style w:type="paragraph" w:customStyle="1" w:styleId="NumberedListASSP">
    <w:name w:val="Numbered List ASSP"/>
    <w:basedOn w:val="ListParagraph"/>
    <w:link w:val="NumberedListASSPChar"/>
    <w:qFormat/>
    <w:rsid w:val="008E71B9"/>
    <w:pPr>
      <w:numPr>
        <w:numId w:val="12"/>
      </w:numPr>
      <w:spacing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71B9"/>
    <w:rPr>
      <w:rFonts w:ascii="Arial" w:hAnsi="Arial"/>
      <w:sz w:val="20"/>
    </w:rPr>
  </w:style>
  <w:style w:type="character" w:customStyle="1" w:styleId="ListASSPChar">
    <w:name w:val="List ASSP Char"/>
    <w:basedOn w:val="ListParagraphChar"/>
    <w:link w:val="ListASSP"/>
    <w:rsid w:val="008E71B9"/>
    <w:rPr>
      <w:rFonts w:ascii="Arial" w:hAnsi="Arial"/>
      <w:sz w:val="20"/>
    </w:rPr>
  </w:style>
  <w:style w:type="character" w:customStyle="1" w:styleId="NumberedListASSPChar">
    <w:name w:val="Numbered List ASSP Char"/>
    <w:basedOn w:val="ListParagraphChar"/>
    <w:link w:val="NumberedListASSP"/>
    <w:rsid w:val="008E71B9"/>
    <w:rPr>
      <w:rFonts w:ascii="Arial" w:hAnsi="Arial"/>
      <w:sz w:val="20"/>
    </w:rPr>
  </w:style>
  <w:style w:type="table" w:styleId="GridTable4-Accent2">
    <w:name w:val="Grid Table 4 Accent 2"/>
    <w:basedOn w:val="TableNormal"/>
    <w:uiPriority w:val="49"/>
    <w:rsid w:val="00EF567E"/>
    <w:tblPr>
      <w:tblStyleRowBandSize w:val="1"/>
      <w:tblStyleColBandSize w:val="1"/>
      <w:tblBorders>
        <w:top w:val="single" w:sz="4" w:space="0" w:color="B87998" w:themeColor="accent2" w:themeTint="99"/>
        <w:left w:val="single" w:sz="4" w:space="0" w:color="B87998" w:themeColor="accent2" w:themeTint="99"/>
        <w:bottom w:val="single" w:sz="4" w:space="0" w:color="B87998" w:themeColor="accent2" w:themeTint="99"/>
        <w:right w:val="single" w:sz="4" w:space="0" w:color="B87998" w:themeColor="accent2" w:themeTint="99"/>
        <w:insideH w:val="single" w:sz="4" w:space="0" w:color="B87998" w:themeColor="accent2" w:themeTint="99"/>
        <w:insideV w:val="single" w:sz="4" w:space="0" w:color="B879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B55" w:themeColor="accent2"/>
          <w:left w:val="single" w:sz="4" w:space="0" w:color="6F3B55" w:themeColor="accent2"/>
          <w:bottom w:val="single" w:sz="4" w:space="0" w:color="6F3B55" w:themeColor="accent2"/>
          <w:right w:val="single" w:sz="4" w:space="0" w:color="6F3B55" w:themeColor="accent2"/>
          <w:insideH w:val="nil"/>
          <w:insideV w:val="nil"/>
        </w:tcBorders>
        <w:shd w:val="clear" w:color="auto" w:fill="6F3B55" w:themeFill="accent2"/>
      </w:tcPr>
    </w:tblStylePr>
    <w:tblStylePr w:type="lastRow">
      <w:rPr>
        <w:b/>
        <w:bCs/>
      </w:rPr>
      <w:tblPr/>
      <w:tcPr>
        <w:tcBorders>
          <w:top w:val="double" w:sz="4" w:space="0" w:color="6F3B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F567E"/>
    <w:tblPr>
      <w:tblStyleRowBandSize w:val="1"/>
      <w:tblStyleColBandSize w:val="1"/>
      <w:tblBorders>
        <w:top w:val="single" w:sz="4" w:space="0" w:color="CFA6BA" w:themeColor="accent2" w:themeTint="66"/>
        <w:left w:val="single" w:sz="4" w:space="0" w:color="CFA6BA" w:themeColor="accent2" w:themeTint="66"/>
        <w:bottom w:val="single" w:sz="4" w:space="0" w:color="CFA6BA" w:themeColor="accent2" w:themeTint="66"/>
        <w:right w:val="single" w:sz="4" w:space="0" w:color="CFA6BA" w:themeColor="accent2" w:themeTint="66"/>
        <w:insideH w:val="single" w:sz="4" w:space="0" w:color="CFA6BA" w:themeColor="accent2" w:themeTint="66"/>
        <w:insideV w:val="single" w:sz="4" w:space="0" w:color="CFA6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79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F567E"/>
    <w:tblPr>
      <w:tblStyleRowBandSize w:val="1"/>
      <w:tblStyleColBandSize w:val="1"/>
      <w:tblBorders>
        <w:top w:val="single" w:sz="2" w:space="0" w:color="B87998" w:themeColor="accent2" w:themeTint="99"/>
        <w:bottom w:val="single" w:sz="2" w:space="0" w:color="B87998" w:themeColor="accent2" w:themeTint="99"/>
        <w:insideH w:val="single" w:sz="2" w:space="0" w:color="B87998" w:themeColor="accent2" w:themeTint="99"/>
        <w:insideV w:val="single" w:sz="2" w:space="0" w:color="B879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79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character" w:styleId="Hyperlink">
    <w:name w:val="Hyperlink"/>
    <w:uiPriority w:val="99"/>
    <w:unhideWhenUsed/>
    <w:qFormat/>
    <w:rsid w:val="009300DB"/>
    <w:rPr>
      <w:rFonts w:ascii="Minion Pro" w:hAnsi="Minion Pro"/>
      <w:b w:val="0"/>
      <w:i w:val="0"/>
      <w:color w:val="0070C0"/>
      <w:sz w:val="24"/>
      <w:u w:val="single"/>
    </w:rPr>
  </w:style>
  <w:style w:type="character" w:customStyle="1" w:styleId="preferredmail">
    <w:name w:val="preferredmail"/>
    <w:basedOn w:val="DefaultParagraphFont"/>
    <w:rsid w:val="009300DB"/>
    <w:rPr>
      <w:i/>
      <w:iCs/>
      <w:vanish/>
      <w:webHidden w:val="0"/>
      <w:sz w:val="15"/>
      <w:szCs w:val="15"/>
      <w:specVanish w:val="0"/>
    </w:rPr>
  </w:style>
  <w:style w:type="paragraph" w:customStyle="1" w:styleId="Bodycopy0">
    <w:name w:val="Body copy"/>
    <w:basedOn w:val="SubHeadASSP"/>
    <w:link w:val="BodycopyChar"/>
    <w:qFormat/>
    <w:rsid w:val="00D309CC"/>
    <w:rPr>
      <w:sz w:val="24"/>
      <w:szCs w:val="20"/>
    </w:rPr>
  </w:style>
  <w:style w:type="character" w:customStyle="1" w:styleId="SubHeadASSPChar">
    <w:name w:val="Sub Head ASSP Char"/>
    <w:basedOn w:val="DefaultParagraphFont"/>
    <w:link w:val="SubHeadASSP"/>
    <w:rsid w:val="00D309CC"/>
    <w:rPr>
      <w:rFonts w:ascii="Arial" w:hAnsi="Arial"/>
      <w:sz w:val="32"/>
    </w:rPr>
  </w:style>
  <w:style w:type="character" w:customStyle="1" w:styleId="BodycopyChar">
    <w:name w:val="Body copy Char"/>
    <w:basedOn w:val="SubHeadASSPChar"/>
    <w:link w:val="Bodycopy0"/>
    <w:rsid w:val="00D309CC"/>
    <w:rPr>
      <w:rFonts w:ascii="Arial" w:hAnsi="Arial"/>
      <w:sz w:val="32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FB1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10D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10D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10D0"/>
    <w:rPr>
      <w:rFonts w:ascii="Arial" w:hAnsi="Arial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314DC"/>
    <w:rPr>
      <w:rFonts w:ascii="Minion Pro" w:eastAsiaTheme="majorEastAsia" w:hAnsi="Minion Pro" w:cstheme="majorBidi"/>
      <w:color w:val="006536"/>
      <w:sz w:val="28"/>
      <w:szCs w:val="26"/>
    </w:rPr>
  </w:style>
  <w:style w:type="character" w:styleId="PlaceholderText">
    <w:name w:val="Placeholder Text"/>
    <w:basedOn w:val="DefaultParagraphFont"/>
    <w:uiPriority w:val="99"/>
    <w:semiHidden/>
    <w:rsid w:val="00B314D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1260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06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sp.org/docs/default-source/awards-documents/spy_checklist_for_petition_coordinator_apr2023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SSP%20Brand\Letterhead\ASSP_Letterhead_Template_UPDATED_21070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59E370E09094F1DB20477AE0F73B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30FD5-4109-42CE-A2C5-6CA78FD57B50}"/>
      </w:docPartPr>
      <w:docPartBody>
        <w:p w:rsidR="00DB0226" w:rsidRDefault="00E70D88" w:rsidP="00E70D88">
          <w:pPr>
            <w:pStyle w:val="459E370E09094F1DB20477AE0F73B9A22"/>
          </w:pPr>
          <w:r w:rsidRPr="009660B4">
            <w:rPr>
              <w:rStyle w:val="PlaceholderText"/>
              <w:rFonts w:cs="Arial"/>
              <w:szCs w:val="20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280D5-57A3-4D95-9612-70CF51E66296}"/>
      </w:docPartPr>
      <w:docPartBody>
        <w:p w:rsidR="00C135D5" w:rsidRDefault="006231BD">
          <w:r w:rsidRPr="006335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202CF1B80E4C12A6A37D7071814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07E99-F9CB-4725-B11C-121FF1263B9E}"/>
      </w:docPartPr>
      <w:docPartBody>
        <w:p w:rsidR="00C135D5" w:rsidRDefault="006231BD" w:rsidP="006231BD">
          <w:pPr>
            <w:pStyle w:val="FB202CF1B80E4C12A6A37D7071814429"/>
          </w:pPr>
          <w:r w:rsidRPr="006335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6FD9544B5C4AD08A75C841051DF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10A7B2-05BC-44A1-97B5-B4EE7060199F}"/>
      </w:docPartPr>
      <w:docPartBody>
        <w:p w:rsidR="00C135D5" w:rsidRDefault="006231BD" w:rsidP="006231BD">
          <w:pPr>
            <w:pStyle w:val="C76FD9544B5C4AD08A75C841051DF36E"/>
          </w:pPr>
          <w:r w:rsidRPr="006335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55F4E03E224925986D45D84F698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69D91-ED1C-4410-BEE5-D46BE12A90DD}"/>
      </w:docPartPr>
      <w:docPartBody>
        <w:p w:rsidR="00C135D5" w:rsidRDefault="006231BD" w:rsidP="006231BD">
          <w:pPr>
            <w:pStyle w:val="C155F4E03E224925986D45D84F6982D8"/>
          </w:pPr>
          <w:r w:rsidRPr="006335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14C102DFFC406DB3D1FC60DBA91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4722C-AD6A-4E46-AB07-FA68624207E7}"/>
      </w:docPartPr>
      <w:docPartBody>
        <w:p w:rsidR="00BC09B7" w:rsidRDefault="00B375B1" w:rsidP="00B375B1">
          <w:pPr>
            <w:pStyle w:val="8414C102DFFC406DB3D1FC60DBA9134A"/>
          </w:pPr>
          <w:r w:rsidRPr="006335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2A7083938C4AE59181DE1787D23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85A12-E982-45C8-9EA7-D9FF9559C776}"/>
      </w:docPartPr>
      <w:docPartBody>
        <w:p w:rsidR="00BC09B7" w:rsidRDefault="00B375B1" w:rsidP="00B375B1">
          <w:pPr>
            <w:pStyle w:val="BC2A7083938C4AE59181DE1787D23036"/>
          </w:pPr>
          <w:r w:rsidRPr="006335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59876298404401A35C281F61D29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C9D18-B9F3-4020-9280-853A41194FCC}"/>
      </w:docPartPr>
      <w:docPartBody>
        <w:p w:rsidR="00BC09B7" w:rsidRDefault="00B375B1" w:rsidP="00B375B1">
          <w:pPr>
            <w:pStyle w:val="E259876298404401A35C281F61D295E7"/>
          </w:pPr>
          <w:r w:rsidRPr="006335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0FD3304D9C4786BC4203B08AC7B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AE088-17CA-49EA-BA9D-80930122144E}"/>
      </w:docPartPr>
      <w:docPartBody>
        <w:p w:rsidR="00BC09B7" w:rsidRDefault="00B375B1" w:rsidP="00B375B1">
          <w:pPr>
            <w:pStyle w:val="920FD3304D9C4786BC4203B08AC7B843"/>
          </w:pPr>
          <w:r w:rsidRPr="0063351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A276D82C2C4CC3AE8DBD6F36036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A0F38-2A28-4FA1-91A6-CD802D6EDAD6}"/>
      </w:docPartPr>
      <w:docPartBody>
        <w:p w:rsidR="00BC09B7" w:rsidRDefault="00B375B1" w:rsidP="00B375B1">
          <w:pPr>
            <w:pStyle w:val="BFA276D82C2C4CC3AE8DBD6F360361C1"/>
          </w:pPr>
          <w:r w:rsidRPr="0063351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D88"/>
    <w:rsid w:val="006231BD"/>
    <w:rsid w:val="00B375B1"/>
    <w:rsid w:val="00BC09B7"/>
    <w:rsid w:val="00C135D5"/>
    <w:rsid w:val="00DB0226"/>
    <w:rsid w:val="00E7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75B1"/>
    <w:rPr>
      <w:color w:val="808080"/>
    </w:rPr>
  </w:style>
  <w:style w:type="paragraph" w:customStyle="1" w:styleId="459E370E09094F1DB20477AE0F73B9A22">
    <w:name w:val="459E370E09094F1DB20477AE0F73B9A22"/>
    <w:rsid w:val="00E70D88"/>
    <w:pPr>
      <w:spacing w:after="0" w:line="240" w:lineRule="auto"/>
    </w:pPr>
    <w:rPr>
      <w:rFonts w:ascii="Arial" w:eastAsiaTheme="minorHAnsi" w:hAnsi="Arial"/>
      <w:sz w:val="20"/>
      <w:szCs w:val="24"/>
    </w:rPr>
  </w:style>
  <w:style w:type="paragraph" w:customStyle="1" w:styleId="FB202CF1B80E4C12A6A37D7071814429">
    <w:name w:val="FB202CF1B80E4C12A6A37D7071814429"/>
    <w:rsid w:val="006231BD"/>
  </w:style>
  <w:style w:type="paragraph" w:customStyle="1" w:styleId="C76FD9544B5C4AD08A75C841051DF36E">
    <w:name w:val="C76FD9544B5C4AD08A75C841051DF36E"/>
    <w:rsid w:val="006231BD"/>
  </w:style>
  <w:style w:type="paragraph" w:customStyle="1" w:styleId="C155F4E03E224925986D45D84F6982D8">
    <w:name w:val="C155F4E03E224925986D45D84F6982D8"/>
    <w:rsid w:val="006231BD"/>
  </w:style>
  <w:style w:type="paragraph" w:customStyle="1" w:styleId="8414C102DFFC406DB3D1FC60DBA9134A">
    <w:name w:val="8414C102DFFC406DB3D1FC60DBA9134A"/>
    <w:rsid w:val="00B375B1"/>
  </w:style>
  <w:style w:type="paragraph" w:customStyle="1" w:styleId="BC2A7083938C4AE59181DE1787D23036">
    <w:name w:val="BC2A7083938C4AE59181DE1787D23036"/>
    <w:rsid w:val="00B375B1"/>
  </w:style>
  <w:style w:type="paragraph" w:customStyle="1" w:styleId="E259876298404401A35C281F61D295E7">
    <w:name w:val="E259876298404401A35C281F61D295E7"/>
    <w:rsid w:val="00B375B1"/>
  </w:style>
  <w:style w:type="paragraph" w:customStyle="1" w:styleId="920FD3304D9C4786BC4203B08AC7B843">
    <w:name w:val="920FD3304D9C4786BC4203B08AC7B843"/>
    <w:rsid w:val="00B375B1"/>
  </w:style>
  <w:style w:type="paragraph" w:customStyle="1" w:styleId="BFA276D82C2C4CC3AE8DBD6F360361C1">
    <w:name w:val="BFA276D82C2C4CC3AE8DBD6F360361C1"/>
    <w:rsid w:val="00B375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S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6F3B55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ASSP_Letterhead_Template_UPDATED_210706</Template>
  <TotalTime>213</TotalTime>
  <Pages>2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Haguewood</dc:creator>
  <cp:keywords/>
  <dc:description/>
  <cp:lastModifiedBy>Char Haguewood</cp:lastModifiedBy>
  <cp:revision>58</cp:revision>
  <cp:lastPrinted>2021-03-01T22:10:00Z</cp:lastPrinted>
  <dcterms:created xsi:type="dcterms:W3CDTF">2023-03-11T15:53:00Z</dcterms:created>
  <dcterms:modified xsi:type="dcterms:W3CDTF">2023-04-21T18:26:00Z</dcterms:modified>
</cp:coreProperties>
</file>